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AC" w:rsidRPr="00EB1817" w:rsidRDefault="00F11772" w:rsidP="00EB1817">
      <w:pPr>
        <w:pStyle w:val="BodyText"/>
      </w:pPr>
      <w:bookmarkStart w:id="0" w:name="_GoBack"/>
      <w:bookmarkEnd w:id="0"/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A426B2" wp14:editId="106D3077">
                <wp:simplePos x="0" y="0"/>
                <wp:positionH relativeFrom="page">
                  <wp:posOffset>4467225</wp:posOffset>
                </wp:positionH>
                <wp:positionV relativeFrom="page">
                  <wp:posOffset>1209675</wp:posOffset>
                </wp:positionV>
                <wp:extent cx="2400300" cy="3267075"/>
                <wp:effectExtent l="0" t="0" r="19050" b="28575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5DE3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19D4" w:rsidRDefault="0015466B" w:rsidP="006519D4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560B2962" wp14:editId="053F8838">
                                  <wp:extent cx="2143125" cy="2685620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346" cy="2703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66B" w:rsidRDefault="0015466B" w:rsidP="006519D4">
                            <w:pPr>
                              <w:jc w:val="right"/>
                              <w:rPr>
                                <w:b/>
                                <w:i/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  <w:p w:rsidR="006519D4" w:rsidRDefault="006519D4" w:rsidP="006519D4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6519D4">
                              <w:rPr>
                                <w:b/>
                                <w:i/>
                                <w:sz w:val="16"/>
                                <w:szCs w:val="16"/>
                                <w:lang w:val="en-ZA"/>
                              </w:rPr>
                              <w:t xml:space="preserve">Did you </w:t>
                            </w:r>
                            <w:proofErr w:type="gramStart"/>
                            <w:r w:rsidRPr="006519D4">
                              <w:rPr>
                                <w:b/>
                                <w:i/>
                                <w:sz w:val="16"/>
                                <w:szCs w:val="16"/>
                                <w:lang w:val="en-ZA"/>
                              </w:rPr>
                              <w:t>know</w:t>
                            </w:r>
                            <w:r>
                              <w:rPr>
                                <w:sz w:val="16"/>
                                <w:szCs w:val="16"/>
                                <w:lang w:val="en-ZA"/>
                              </w:rPr>
                              <w:t>:</w:t>
                            </w:r>
                            <w:proofErr w:type="gramEnd"/>
                          </w:p>
                          <w:p w:rsidR="006519D4" w:rsidRPr="006519D4" w:rsidRDefault="006519D4" w:rsidP="006519D4">
                            <w:pPr>
                              <w:jc w:val="right"/>
                              <w:rPr>
                                <w:b/>
                                <w:i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6519D4">
                              <w:rPr>
                                <w:b/>
                                <w:i/>
                                <w:sz w:val="16"/>
                                <w:szCs w:val="16"/>
                                <w:lang w:val="en-ZA"/>
                              </w:rPr>
                              <w:t>Sensei Simphiwe won the Russian U80kg Men Championships held in Moscow Russia in 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51.75pt;margin-top:95.25pt;width:189pt;height:257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" filled="f" fillcolor="#b5de33" strokeweight=".5pt">
                <v:textbox>
                  <w:txbxContent>
                    <w:p w:rsidR="006519D4" w:rsidRDefault="0015466B" w:rsidP="006519D4">
                      <w:pPr>
                        <w:jc w:val="center"/>
                        <w:rPr>
                          <w:lang w:val="en-ZA"/>
                        </w:rPr>
                      </w:pPr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560B2962" wp14:editId="053F8838">
                            <wp:extent cx="2143125" cy="2685620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346" cy="2703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66B" w:rsidRDefault="0015466B" w:rsidP="006519D4">
                      <w:pPr>
                        <w:jc w:val="right"/>
                        <w:rPr>
                          <w:b/>
                          <w:i/>
                          <w:sz w:val="16"/>
                          <w:szCs w:val="16"/>
                          <w:lang w:val="en-ZA"/>
                        </w:rPr>
                      </w:pPr>
                    </w:p>
                    <w:p w:rsidR="006519D4" w:rsidRDefault="006519D4" w:rsidP="006519D4">
                      <w:pPr>
                        <w:jc w:val="right"/>
                        <w:rPr>
                          <w:sz w:val="16"/>
                          <w:szCs w:val="16"/>
                          <w:lang w:val="en-ZA"/>
                        </w:rPr>
                      </w:pPr>
                      <w:r w:rsidRPr="006519D4">
                        <w:rPr>
                          <w:b/>
                          <w:i/>
                          <w:sz w:val="16"/>
                          <w:szCs w:val="16"/>
                          <w:lang w:val="en-ZA"/>
                        </w:rPr>
                        <w:t xml:space="preserve">Did you </w:t>
                      </w:r>
                      <w:proofErr w:type="gramStart"/>
                      <w:r w:rsidRPr="006519D4">
                        <w:rPr>
                          <w:b/>
                          <w:i/>
                          <w:sz w:val="16"/>
                          <w:szCs w:val="16"/>
                          <w:lang w:val="en-ZA"/>
                        </w:rPr>
                        <w:t>know</w:t>
                      </w:r>
                      <w:r>
                        <w:rPr>
                          <w:sz w:val="16"/>
                          <w:szCs w:val="16"/>
                          <w:lang w:val="en-ZA"/>
                        </w:rPr>
                        <w:t>:</w:t>
                      </w:r>
                      <w:proofErr w:type="gramEnd"/>
                    </w:p>
                    <w:p w:rsidR="006519D4" w:rsidRPr="006519D4" w:rsidRDefault="006519D4" w:rsidP="006519D4">
                      <w:pPr>
                        <w:jc w:val="right"/>
                        <w:rPr>
                          <w:b/>
                          <w:i/>
                          <w:sz w:val="16"/>
                          <w:szCs w:val="16"/>
                          <w:lang w:val="en-ZA"/>
                        </w:rPr>
                      </w:pPr>
                      <w:r w:rsidRPr="006519D4">
                        <w:rPr>
                          <w:b/>
                          <w:i/>
                          <w:sz w:val="16"/>
                          <w:szCs w:val="16"/>
                          <w:lang w:val="en-ZA"/>
                        </w:rPr>
                        <w:t>Sensei Simphiwe won the Russian U80kg Men Championships held in Moscow Russia in 2000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318FAFD" wp14:editId="406171A2">
                <wp:simplePos x="0" y="0"/>
                <wp:positionH relativeFrom="page">
                  <wp:posOffset>704850</wp:posOffset>
                </wp:positionH>
                <wp:positionV relativeFrom="page">
                  <wp:posOffset>609600</wp:posOffset>
                </wp:positionV>
                <wp:extent cx="6400800" cy="533400"/>
                <wp:effectExtent l="0" t="0" r="0" b="0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9D4" w:rsidRPr="00131CCD" w:rsidRDefault="00F11772" w:rsidP="006519D4">
                            <w:pPr>
                              <w:pStyle w:val="Heading2"/>
                              <w:rPr>
                                <w:lang w:val="en-ZA"/>
                              </w:rPr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F1E2C50" wp14:editId="5396C5DD">
                                  <wp:extent cx="5781675" cy="43815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16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19D4">
                              <w:rPr>
                                <w:lang w:val="en-ZA"/>
                              </w:rPr>
                              <w:t>letterheads!</w:t>
                            </w:r>
                            <w:r w:rsidR="0015466B" w:rsidRPr="0015466B">
                              <w:rPr>
                                <w:noProof/>
                                <w:lang w:val="en-ZA" w:eastAsia="en-Z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55.5pt;margin-top:48pt;width:7in;height:42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VxuQIAAMQ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" filled="f" stroked="f">
                <v:textbox inset="14.4pt,,14.4pt">
                  <w:txbxContent>
                    <w:p w:rsidR="006519D4" w:rsidRPr="00131CCD" w:rsidRDefault="00F11772" w:rsidP="006519D4">
                      <w:pPr>
                        <w:pStyle w:val="Heading2"/>
                        <w:rPr>
                          <w:lang w:val="en-ZA"/>
                        </w:rPr>
                      </w:pPr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4F1E2C50" wp14:editId="5396C5DD">
                            <wp:extent cx="5781675" cy="43815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16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19D4">
                        <w:rPr>
                          <w:lang w:val="en-ZA"/>
                        </w:rPr>
                        <w:t>letterheads!</w:t>
                      </w:r>
                      <w:r w:rsidR="0015466B" w:rsidRPr="0015466B">
                        <w:rPr>
                          <w:noProof/>
                          <w:lang w:val="en-ZA" w:eastAsia="en-ZA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5136C1" wp14:editId="47AE8153">
                <wp:simplePos x="0" y="0"/>
                <wp:positionH relativeFrom="page">
                  <wp:posOffset>1257300</wp:posOffset>
                </wp:positionH>
                <wp:positionV relativeFrom="page">
                  <wp:posOffset>6409690</wp:posOffset>
                </wp:positionV>
                <wp:extent cx="3876675" cy="3267075"/>
                <wp:effectExtent l="0" t="0" r="28575" b="28575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5DE3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1772" w:rsidRPr="00AD1583" w:rsidRDefault="00F11772" w:rsidP="00F11772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</w:pPr>
                            <w:r w:rsidRPr="00AD1583"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  <w:t>STUDENT OF THE MONTH</w:t>
                            </w:r>
                          </w:p>
                          <w:p w:rsidR="00F11772" w:rsidRPr="009F25DD" w:rsidRDefault="00F11772" w:rsidP="00F11772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20"/>
                                <w:szCs w:val="20"/>
                                <w:lang w:val="en-ZA" w:eastAsia="en-ZA"/>
                              </w:rPr>
                              <w:drawing>
                                <wp:inline distT="0" distB="0" distL="0" distR="0" wp14:anchorId="2EB7927A" wp14:editId="537B0DAA">
                                  <wp:extent cx="1343025" cy="1162050"/>
                                  <wp:effectExtent l="19050" t="19050" r="28575" b="190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016" cy="1167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/>
                                          </a:solidFill>
                                          <a:ln cmpd="sng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 xml:space="preserve">Sango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Mbinyashe</w:t>
                            </w:r>
                            <w:proofErr w:type="spellEnd"/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Age: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12 years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Address: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Vincent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School: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Hudson Park Primary – Gr7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Favouring exercise: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Squats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Favourite technique: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Mae-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geri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 (front kick)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Favourite food: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 xml:space="preserve">Cheese burger &amp;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Umvubo</w:t>
                            </w:r>
                            <w:proofErr w:type="spellEnd"/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Faurite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 school subject: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>Maths &amp; Science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Joined karate because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 xml:space="preserve">Inspired by uncle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Luqaqambo</w:t>
                            </w:r>
                            <w:proofErr w:type="spellEnd"/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Simblings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Sihle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Siyamkela</w:t>
                            </w:r>
                            <w:proofErr w:type="spellEnd"/>
                          </w:p>
                          <w:p w:rsidR="00F11772" w:rsidRPr="00AE223B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n-ZA"/>
                              </w:rPr>
                            </w:pPr>
                            <w:r w:rsidRPr="00AE223B">
                              <w:rPr>
                                <w:b/>
                                <w:i/>
                                <w:color w:val="7030A0"/>
                                <w:sz w:val="22"/>
                                <w:szCs w:val="22"/>
                                <w:lang w:val="en-ZA"/>
                              </w:rPr>
                              <w:t>Sango hopes to be a Black Belt one day!</w:t>
                            </w:r>
                          </w:p>
                          <w:p w:rsidR="00F11772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</w:p>
                          <w:p w:rsidR="00F11772" w:rsidRPr="009F25DD" w:rsidRDefault="00F11772" w:rsidP="00F11772">
                            <w:p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99pt;margin-top:504.7pt;width:305.25pt;height:257.2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" filled="f" fillcolor="#b5de33" strokeweight=".5pt">
                <v:textbox>
                  <w:txbxContent>
                    <w:p w:rsidR="00F11772" w:rsidRPr="00AD1583" w:rsidRDefault="00F11772" w:rsidP="00F11772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  <w:lang w:val="en-ZA"/>
                        </w:rPr>
                      </w:pPr>
                      <w:r w:rsidRPr="00AD1583"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  <w:lang w:val="en-ZA"/>
                        </w:rPr>
                        <w:t>STUDENT OF THE MONTH</w:t>
                      </w:r>
                    </w:p>
                    <w:p w:rsidR="00F11772" w:rsidRPr="009F25DD" w:rsidRDefault="00F11772" w:rsidP="00F11772">
                      <w:pPr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  <w:u w:val="single"/>
                          <w:lang w:val="en-ZA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20"/>
                          <w:szCs w:val="20"/>
                          <w:lang w:val="en-ZA" w:eastAsia="en-ZA"/>
                        </w:rPr>
                        <w:drawing>
                          <wp:inline distT="0" distB="0" distL="0" distR="0" wp14:anchorId="2EB7927A" wp14:editId="537B0DAA">
                            <wp:extent cx="1343025" cy="1162050"/>
                            <wp:effectExtent l="19050" t="19050" r="28575" b="190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016" cy="11672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cmpd="sng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Name: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 xml:space="preserve">Sango 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Mbinyashe</w:t>
                      </w:r>
                      <w:proofErr w:type="spellEnd"/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Age: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12 years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Address: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Vincent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School: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Hudson Park Primary – Gr7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Favouring exercise: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Squats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Favourite technique: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Mae-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geri</w:t>
                      </w:r>
                      <w:proofErr w:type="spellEnd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 (front kick)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Favourite food: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 xml:space="preserve">Cheese burger &amp; 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Umvubo</w:t>
                      </w:r>
                      <w:proofErr w:type="spellEnd"/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Faurite</w:t>
                      </w:r>
                      <w:proofErr w:type="spellEnd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 school subject: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>Maths &amp; Science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Joined karate because</w:t>
                      </w:r>
                      <w:proofErr w:type="gram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?:</w:t>
                      </w:r>
                      <w:proofErr w:type="gramEnd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 xml:space="preserve">Inspired by uncle 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Luqaqambo</w:t>
                      </w:r>
                      <w:proofErr w:type="spellEnd"/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Simblings</w:t>
                      </w:r>
                      <w:proofErr w:type="spellEnd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:</w:t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</w:r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Sihle</w:t>
                      </w:r>
                      <w:proofErr w:type="spellEnd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Siyamkela</w:t>
                      </w:r>
                      <w:proofErr w:type="spellEnd"/>
                    </w:p>
                    <w:p w:rsidR="00F11772" w:rsidRPr="00AE223B" w:rsidRDefault="00F11772" w:rsidP="00F11772">
                      <w:pPr>
                        <w:rPr>
                          <w:b/>
                          <w:i/>
                          <w:color w:val="7030A0"/>
                          <w:sz w:val="22"/>
                          <w:szCs w:val="22"/>
                          <w:lang w:val="en-ZA"/>
                        </w:rPr>
                      </w:pPr>
                      <w:r w:rsidRPr="00AE223B">
                        <w:rPr>
                          <w:b/>
                          <w:i/>
                          <w:color w:val="7030A0"/>
                          <w:sz w:val="22"/>
                          <w:szCs w:val="22"/>
                          <w:lang w:val="en-ZA"/>
                        </w:rPr>
                        <w:t>Sango hopes to be a Black Belt one day!</w:t>
                      </w:r>
                    </w:p>
                    <w:p w:rsidR="00F11772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</w:p>
                    <w:p w:rsidR="00F11772" w:rsidRPr="009F25DD" w:rsidRDefault="00F11772" w:rsidP="00F11772">
                      <w:p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19D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596200" wp14:editId="6E1169CC">
                <wp:simplePos x="0" y="0"/>
                <wp:positionH relativeFrom="page">
                  <wp:posOffset>752475</wp:posOffset>
                </wp:positionH>
                <wp:positionV relativeFrom="page">
                  <wp:posOffset>4772025</wp:posOffset>
                </wp:positionV>
                <wp:extent cx="2788920" cy="1259840"/>
                <wp:effectExtent l="0" t="0" r="11430" b="1651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259840"/>
                        </a:xfrm>
                        <a:prstGeom prst="rect">
                          <a:avLst/>
                        </a:prstGeom>
                        <a:solidFill>
                          <a:srgbClr val="6CC5DD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765" w:rsidRDefault="00046765" w:rsidP="00046765">
                            <w:pPr>
                              <w:pStyle w:val="Contentstitle"/>
                            </w:pPr>
                            <w:r>
                              <w:t>Contents</w:t>
                            </w:r>
                          </w:p>
                          <w:p w:rsidR="00046765" w:rsidRDefault="00131CCD" w:rsidP="00046765">
                            <w:pPr>
                              <w:pStyle w:val="Contents"/>
                            </w:pPr>
                            <w:r>
                              <w:t>tECHNIQUES LEARNT</w:t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</w:p>
                          <w:p w:rsidR="00046765" w:rsidRDefault="00131CCD" w:rsidP="00046765">
                            <w:pPr>
                              <w:pStyle w:val="Contents"/>
                            </w:pPr>
                            <w:r>
                              <w:t>sTUDENT OF THE MONTH</w:t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</w:p>
                          <w:p w:rsidR="00046765" w:rsidRDefault="009F25DD" w:rsidP="00046765">
                            <w:pPr>
                              <w:pStyle w:val="Contents"/>
                            </w:pPr>
                            <w:r>
                              <w:t xml:space="preserve">2011 eVENTS </w:t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  <w:r w:rsidR="00046765">
                              <w:tab/>
                            </w:r>
                          </w:p>
                          <w:p w:rsidR="00131CCD" w:rsidRDefault="00131CCD" w:rsidP="00046765">
                            <w:pPr>
                              <w:pStyle w:val="Contents"/>
                            </w:pPr>
                            <w:r>
                              <w:t>Special Interest Story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59.25pt;margin-top:375.75pt;width:219.6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" fillcolor="#6cc5dd" strokeweight=".5pt">
                <v:textbox style="mso-fit-shape-to-text:t" inset="14.4pt,,14.4pt">
                  <w:txbxContent>
                    <w:p w:rsidR="00046765" w:rsidRDefault="00046765" w:rsidP="00046765">
                      <w:pPr>
                        <w:pStyle w:val="Contentstitle"/>
                      </w:pPr>
                      <w:r>
                        <w:t>Contents</w:t>
                      </w:r>
                    </w:p>
                    <w:p w:rsidR="00046765" w:rsidRDefault="00131CCD" w:rsidP="00046765">
                      <w:pPr>
                        <w:pStyle w:val="Contents"/>
                      </w:pPr>
                      <w:r>
                        <w:t>tECHNIQUES LEARNT</w:t>
                      </w:r>
                      <w:r w:rsidR="00046765">
                        <w:tab/>
                      </w:r>
                      <w:r w:rsidR="00046765">
                        <w:tab/>
                      </w:r>
                      <w:r w:rsidR="00046765">
                        <w:tab/>
                      </w:r>
                    </w:p>
                    <w:p w:rsidR="00046765" w:rsidRDefault="00131CCD" w:rsidP="00046765">
                      <w:pPr>
                        <w:pStyle w:val="Contents"/>
                      </w:pPr>
                      <w:r>
                        <w:t>sTUDENT OF THE MONTH</w:t>
                      </w:r>
                      <w:r w:rsidR="00046765">
                        <w:tab/>
                      </w:r>
                      <w:r w:rsidR="00046765">
                        <w:tab/>
                      </w:r>
                      <w:r w:rsidR="00046765">
                        <w:tab/>
                      </w:r>
                    </w:p>
                    <w:p w:rsidR="00046765" w:rsidRDefault="009F25DD" w:rsidP="00046765">
                      <w:pPr>
                        <w:pStyle w:val="Contents"/>
                      </w:pPr>
                      <w:r>
                        <w:t xml:space="preserve">2011 eVENTS </w:t>
                      </w:r>
                      <w:r w:rsidR="00046765">
                        <w:tab/>
                      </w:r>
                      <w:r w:rsidR="00046765">
                        <w:tab/>
                      </w:r>
                      <w:r w:rsidR="00046765">
                        <w:tab/>
                      </w:r>
                    </w:p>
                    <w:p w:rsidR="00131CCD" w:rsidRDefault="00131CCD" w:rsidP="00046765">
                      <w:pPr>
                        <w:pStyle w:val="Contents"/>
                      </w:pPr>
                      <w:r>
                        <w:t>Special Interest Story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53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5485C0D" wp14:editId="34002ED2">
                <wp:simplePos x="0" y="0"/>
                <wp:positionH relativeFrom="page">
                  <wp:posOffset>4276725</wp:posOffset>
                </wp:positionH>
                <wp:positionV relativeFrom="page">
                  <wp:posOffset>4629150</wp:posOffset>
                </wp:positionV>
                <wp:extent cx="2800350" cy="1781175"/>
                <wp:effectExtent l="0" t="0" r="19050" b="28575"/>
                <wp:wrapNone/>
                <wp:docPr id="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5DE3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3530" w:rsidRPr="009F25DD" w:rsidRDefault="002B3530" w:rsidP="002B3530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</w:pPr>
                            <w:r w:rsidRPr="009F25DD">
                              <w:rPr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  <w:t>April – June 2011 Events:</w:t>
                            </w:r>
                          </w:p>
                          <w:p w:rsidR="002B3530" w:rsidRPr="009F25DD" w:rsidRDefault="002B3530" w:rsidP="002B3530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  <w:lang w:val="en-ZA"/>
                              </w:rPr>
                            </w:pPr>
                          </w:p>
                          <w:p w:rsidR="002B3530" w:rsidRPr="009F25DD" w:rsidRDefault="002B3530" w:rsidP="002B35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9F25DD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Karate South Africa Children &amp; Young Lions tournament (Port Elizabeth – Motherwell) – 09 April 2011</w:t>
                            </w:r>
                          </w:p>
                          <w:p w:rsidR="002B3530" w:rsidRPr="009F25DD" w:rsidRDefault="002B3530" w:rsidP="002B35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9F25DD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International training camp (Cape Town – Stellenbosch) – May 2011</w:t>
                            </w:r>
                          </w:p>
                          <w:p w:rsidR="002B3530" w:rsidRPr="009F25DD" w:rsidRDefault="002B3530" w:rsidP="002B35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9F25DD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  <w:lang w:val="en-ZA"/>
                              </w:rPr>
                              <w:t>Eastern Cape Tournament (East London) – Date to be confirmed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336.75pt;margin-top:364.5pt;width:220.5pt;height:140.2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" filled="f" fillcolor="#b5de33" strokeweight=".5pt">
                <v:textbox>
                  <w:txbxContent>
                    <w:p w:rsidR="002B3530" w:rsidRPr="009F25DD" w:rsidRDefault="002B3530" w:rsidP="002B3530">
                      <w:pPr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  <w:u w:val="single"/>
                          <w:lang w:val="en-ZA"/>
                        </w:rPr>
                      </w:pPr>
                      <w:r w:rsidRPr="009F25DD">
                        <w:rPr>
                          <w:b/>
                          <w:color w:val="7030A0"/>
                          <w:sz w:val="20"/>
                          <w:szCs w:val="20"/>
                          <w:u w:val="single"/>
                          <w:lang w:val="en-ZA"/>
                        </w:rPr>
                        <w:t>April – June 2011 Events:</w:t>
                      </w:r>
                    </w:p>
                    <w:p w:rsidR="002B3530" w:rsidRPr="009F25DD" w:rsidRDefault="002B3530" w:rsidP="002B3530">
                      <w:pPr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  <w:u w:val="single"/>
                          <w:lang w:val="en-ZA"/>
                        </w:rPr>
                      </w:pPr>
                    </w:p>
                    <w:p w:rsidR="002B3530" w:rsidRPr="009F25DD" w:rsidRDefault="002B3530" w:rsidP="002B35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 w:rsidRPr="009F25DD"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Karate South Africa Children &amp; Young Lions tournament (Port Elizabeth – Motherwell) – 09 April 2011</w:t>
                      </w:r>
                    </w:p>
                    <w:p w:rsidR="002B3530" w:rsidRPr="009F25DD" w:rsidRDefault="002B3530" w:rsidP="002B35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 w:rsidRPr="009F25DD"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International training camp (Cape Town – Stellenbosch) – May 2011</w:t>
                      </w:r>
                    </w:p>
                    <w:p w:rsidR="002B3530" w:rsidRPr="009F25DD" w:rsidRDefault="002B3530" w:rsidP="002B35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</w:pPr>
                      <w:r w:rsidRPr="009F25DD">
                        <w:rPr>
                          <w:b/>
                          <w:i/>
                          <w:color w:val="7030A0"/>
                          <w:sz w:val="20"/>
                          <w:szCs w:val="20"/>
                          <w:lang w:val="en-ZA"/>
                        </w:rPr>
                        <w:t>Eastern Cape Tournament (East London) – Date to be confirmed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4569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6ECFC6" wp14:editId="2025CF2D">
                <wp:simplePos x="0" y="0"/>
                <wp:positionH relativeFrom="page">
                  <wp:posOffset>682625</wp:posOffset>
                </wp:positionH>
                <wp:positionV relativeFrom="page">
                  <wp:posOffset>1287780</wp:posOffset>
                </wp:positionV>
                <wp:extent cx="3200400" cy="4175760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17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765" w:rsidRPr="005A0B69" w:rsidRDefault="00735C6E" w:rsidP="00046765">
                            <w:pPr>
                              <w:pStyle w:val="BodyText"/>
                            </w:pPr>
                            <w:r>
                              <w:t xml:space="preserve">Congratulations! Your son/daughter has officially completed a full month as a </w:t>
                            </w:r>
                            <w:proofErr w:type="spellStart"/>
                            <w:r>
                              <w:t>Karateka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46765" w:rsidRPr="005A0B69" w:rsidRDefault="00735C6E" w:rsidP="00046765">
                            <w:pPr>
                              <w:pStyle w:val="BodyText"/>
                            </w:pPr>
                            <w:r>
                              <w:t xml:space="preserve">It gives me great pleasure to welcome all my </w:t>
                            </w:r>
                            <w:r w:rsidR="00F11772">
                              <w:t>new students</w:t>
                            </w:r>
                            <w:r>
                              <w:t xml:space="preserve"> to this great art of Karate</w:t>
                            </w:r>
                            <w:r w:rsidR="00046765" w:rsidRPr="005A0B69">
                              <w:t>.</w:t>
                            </w:r>
                            <w:r>
                              <w:t xml:space="preserve"> I am committed and passionate about the sport and I am hoping to translate the same passion to my students.</w:t>
                            </w:r>
                          </w:p>
                          <w:p w:rsidR="00046765" w:rsidRPr="005A0B69" w:rsidRDefault="00735C6E" w:rsidP="00046765">
                            <w:pPr>
                              <w:pStyle w:val="BodyText"/>
                            </w:pPr>
                            <w:r>
                              <w:t>This is our first newsletter which we will use to communicate with you as the parent or guardian</w:t>
                            </w:r>
                            <w:r w:rsidR="00046765" w:rsidRPr="005A0B69">
                              <w:t>.</w:t>
                            </w:r>
                            <w:r>
                              <w:t xml:space="preserve"> Your participation and support will be highly appreciated.</w:t>
                            </w:r>
                            <w:r w:rsidR="00046765" w:rsidRPr="005A0B69">
                              <w:t xml:space="preserve"> </w:t>
                            </w:r>
                          </w:p>
                          <w:p w:rsidR="00046765" w:rsidRPr="005A0B69" w:rsidRDefault="00735C6E" w:rsidP="00046765">
                            <w:pPr>
                              <w:pStyle w:val="BodyText"/>
                            </w:pPr>
                            <w:r>
                              <w:t>Please enjoy this issue and learn more about what we do</w:t>
                            </w:r>
                            <w:r w:rsidR="00046765" w:rsidRPr="005A0B69">
                              <w:t>.</w:t>
                            </w:r>
                          </w:p>
                          <w:p w:rsidR="00046765" w:rsidRPr="005A0B69" w:rsidRDefault="00735C6E" w:rsidP="00046765">
                            <w:pPr>
                              <w:pStyle w:val="BodyText"/>
                            </w:pPr>
                            <w:r>
                              <w:t>Should you need any further information or if you have any concerns regarding your child, please feel free to contact me</w:t>
                            </w:r>
                            <w:r w:rsidR="00046765" w:rsidRPr="005A0B69">
                              <w:t>.</w:t>
                            </w:r>
                          </w:p>
                          <w:p w:rsidR="00046765" w:rsidRDefault="00735C6E" w:rsidP="00046765">
                            <w:pPr>
                              <w:pStyle w:val="BodyText"/>
                            </w:pPr>
                            <w:proofErr w:type="gramStart"/>
                            <w:r>
                              <w:t>Yours in sport</w:t>
                            </w:r>
                            <w:r w:rsidR="00046765" w:rsidRPr="005A0B69">
                              <w:t>.</w:t>
                            </w:r>
                            <w:proofErr w:type="gramEnd"/>
                          </w:p>
                          <w:p w:rsidR="00735C6E" w:rsidRPr="00131CCD" w:rsidRDefault="00735C6E" w:rsidP="00046765">
                            <w:pPr>
                              <w:pStyle w:val="BodyText"/>
                              <w:rPr>
                                <w:rFonts w:ascii="Rage Italic" w:hAnsi="Rage Italic"/>
                              </w:rPr>
                            </w:pPr>
                          </w:p>
                          <w:p w:rsidR="00735C6E" w:rsidRPr="00131CCD" w:rsidRDefault="00735C6E" w:rsidP="00046765">
                            <w:pPr>
                              <w:pStyle w:val="BodyText"/>
                              <w:rPr>
                                <w:rStyle w:val="Emphasis"/>
                                <w:rFonts w:ascii="Rage Italic" w:hAnsi="Rage Italic"/>
                                <w:b/>
                                <w:sz w:val="24"/>
                                <w:szCs w:val="24"/>
                              </w:rPr>
                            </w:pPr>
                            <w:r w:rsidRPr="00131CCD">
                              <w:rPr>
                                <w:rStyle w:val="Emphasis"/>
                                <w:rFonts w:ascii="Rage Italic" w:hAnsi="Rage Italic"/>
                                <w:b/>
                                <w:sz w:val="24"/>
                                <w:szCs w:val="24"/>
                              </w:rPr>
                              <w:t>SENSEI: SIMPHIWE DLULANE</w:t>
                            </w: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</w:p>
                          <w:p w:rsidR="00735C6E" w:rsidRPr="00735C6E" w:rsidRDefault="00735C6E" w:rsidP="00046765">
                            <w:pPr>
                              <w:pStyle w:val="BodyText"/>
                              <w:rPr>
                                <w:b/>
                                <w:i/>
                                <w:szCs w:val="17"/>
                              </w:rPr>
                            </w:pPr>
                            <w:r>
                              <w:rPr>
                                <w:b/>
                                <w:i/>
                                <w:szCs w:val="17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53.75pt;margin-top:101.4pt;width:252pt;height:328.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" filled="f" stroked="f">
                <v:textbox inset="14.4pt,,14.4pt">
                  <w:txbxContent>
                    <w:p w:rsidR="00046765" w:rsidRPr="005A0B69" w:rsidRDefault="00735C6E" w:rsidP="00046765">
                      <w:pPr>
                        <w:pStyle w:val="BodyText"/>
                      </w:pPr>
                      <w:r>
                        <w:t xml:space="preserve">Congratulations! Your son/daughter has officially completed a full month as a </w:t>
                      </w:r>
                      <w:proofErr w:type="spellStart"/>
                      <w:r>
                        <w:t>Karateka</w:t>
                      </w:r>
                      <w:proofErr w:type="spellEnd"/>
                      <w:r>
                        <w:t>.</w:t>
                      </w:r>
                    </w:p>
                    <w:p w:rsidR="00046765" w:rsidRPr="005A0B69" w:rsidRDefault="00735C6E" w:rsidP="00046765">
                      <w:pPr>
                        <w:pStyle w:val="BodyText"/>
                      </w:pPr>
                      <w:r>
                        <w:t xml:space="preserve">It gives me great pleasure to welcome all my </w:t>
                      </w:r>
                      <w:r w:rsidR="00F11772">
                        <w:t>new students</w:t>
                      </w:r>
                      <w:r>
                        <w:t xml:space="preserve"> to this great art of Karate</w:t>
                      </w:r>
                      <w:r w:rsidR="00046765" w:rsidRPr="005A0B69">
                        <w:t>.</w:t>
                      </w:r>
                      <w:r>
                        <w:t xml:space="preserve"> I am committed and passionate about the sport and I am hoping to translate the same passion to my students.</w:t>
                      </w:r>
                    </w:p>
                    <w:p w:rsidR="00046765" w:rsidRPr="005A0B69" w:rsidRDefault="00735C6E" w:rsidP="00046765">
                      <w:pPr>
                        <w:pStyle w:val="BodyText"/>
                      </w:pPr>
                      <w:r>
                        <w:t>This is our first newsletter which we will use to communicate with you as the parent or guardian</w:t>
                      </w:r>
                      <w:r w:rsidR="00046765" w:rsidRPr="005A0B69">
                        <w:t>.</w:t>
                      </w:r>
                      <w:r>
                        <w:t xml:space="preserve"> Your participation and support will be highly appreciated.</w:t>
                      </w:r>
                      <w:r w:rsidR="00046765" w:rsidRPr="005A0B69">
                        <w:t xml:space="preserve"> </w:t>
                      </w:r>
                    </w:p>
                    <w:p w:rsidR="00046765" w:rsidRPr="005A0B69" w:rsidRDefault="00735C6E" w:rsidP="00046765">
                      <w:pPr>
                        <w:pStyle w:val="BodyText"/>
                      </w:pPr>
                      <w:r>
                        <w:t>Please enjoy this issue and learn more about what we do</w:t>
                      </w:r>
                      <w:r w:rsidR="00046765" w:rsidRPr="005A0B69">
                        <w:t>.</w:t>
                      </w:r>
                    </w:p>
                    <w:p w:rsidR="00046765" w:rsidRPr="005A0B69" w:rsidRDefault="00735C6E" w:rsidP="00046765">
                      <w:pPr>
                        <w:pStyle w:val="BodyText"/>
                      </w:pPr>
                      <w:r>
                        <w:t>Should you need any further information or if you have any concerns regarding your child, please feel free to contact me</w:t>
                      </w:r>
                      <w:r w:rsidR="00046765" w:rsidRPr="005A0B69">
                        <w:t>.</w:t>
                      </w:r>
                    </w:p>
                    <w:p w:rsidR="00046765" w:rsidRDefault="00735C6E" w:rsidP="00046765">
                      <w:pPr>
                        <w:pStyle w:val="BodyText"/>
                      </w:pPr>
                      <w:proofErr w:type="gramStart"/>
                      <w:r>
                        <w:t>Yours in sport</w:t>
                      </w:r>
                      <w:r w:rsidR="00046765" w:rsidRPr="005A0B69">
                        <w:t>.</w:t>
                      </w:r>
                      <w:proofErr w:type="gramEnd"/>
                    </w:p>
                    <w:p w:rsidR="00735C6E" w:rsidRPr="00131CCD" w:rsidRDefault="00735C6E" w:rsidP="00046765">
                      <w:pPr>
                        <w:pStyle w:val="BodyText"/>
                        <w:rPr>
                          <w:rFonts w:ascii="Rage Italic" w:hAnsi="Rage Italic"/>
                        </w:rPr>
                      </w:pPr>
                    </w:p>
                    <w:p w:rsidR="00735C6E" w:rsidRPr="00131CCD" w:rsidRDefault="00735C6E" w:rsidP="00046765">
                      <w:pPr>
                        <w:pStyle w:val="BodyText"/>
                        <w:rPr>
                          <w:rStyle w:val="Emphasis"/>
                          <w:rFonts w:ascii="Rage Italic" w:hAnsi="Rage Italic"/>
                          <w:b/>
                          <w:sz w:val="24"/>
                          <w:szCs w:val="24"/>
                        </w:rPr>
                      </w:pPr>
                      <w:r w:rsidRPr="00131CCD">
                        <w:rPr>
                          <w:rStyle w:val="Emphasis"/>
                          <w:rFonts w:ascii="Rage Italic" w:hAnsi="Rage Italic"/>
                          <w:b/>
                          <w:sz w:val="24"/>
                          <w:szCs w:val="24"/>
                        </w:rPr>
                        <w:t>SENSEI: SIMPHIWE DLULANE</w:t>
                      </w: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</w:p>
                    <w:p w:rsidR="00735C6E" w:rsidRPr="00735C6E" w:rsidRDefault="00735C6E" w:rsidP="00046765">
                      <w:pPr>
                        <w:pStyle w:val="BodyText"/>
                        <w:rPr>
                          <w:b/>
                          <w:i/>
                          <w:szCs w:val="17"/>
                        </w:rPr>
                      </w:pPr>
                      <w:r>
                        <w:rPr>
                          <w:b/>
                          <w:i/>
                          <w:szCs w:val="17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1817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89A8B8" wp14:editId="6D1A7D99">
                <wp:simplePos x="0" y="0"/>
                <wp:positionH relativeFrom="page">
                  <wp:posOffset>609600</wp:posOffset>
                </wp:positionH>
                <wp:positionV relativeFrom="page">
                  <wp:posOffset>608330</wp:posOffset>
                </wp:positionV>
                <wp:extent cx="6858000" cy="9144000"/>
                <wp:effectExtent l="9525" t="8255" r="9525" b="10795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8pt;margin-top:47.9pt;width:540pt;height:10in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" filled="f" strokeweight=".5pt">
                <w10:wrap anchorx="page" anchory="page"/>
              </v:rect>
            </w:pict>
          </mc:Fallback>
        </mc:AlternateContent>
      </w:r>
      <w:r w:rsidR="00046765">
        <w:br w:type="page"/>
      </w:r>
      <w:r w:rsidR="00C50AAD"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C513FDC" wp14:editId="440B9657">
                <wp:simplePos x="0" y="0"/>
                <wp:positionH relativeFrom="page">
                  <wp:posOffset>370205</wp:posOffset>
                </wp:positionH>
                <wp:positionV relativeFrom="page">
                  <wp:posOffset>8001000</wp:posOffset>
                </wp:positionV>
                <wp:extent cx="6972300" cy="428625"/>
                <wp:effectExtent l="0" t="0" r="127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765" w:rsidRPr="00283162" w:rsidRDefault="00C50AAD" w:rsidP="00046765"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50AA2914" wp14:editId="2AF6CFDD">
                                  <wp:extent cx="6858000" cy="323850"/>
                                  <wp:effectExtent l="0" t="0" r="0" b="0"/>
                                  <wp:docPr id="3" name="Picture 3" descr="Fence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ence graph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9.15pt;margin-top:630pt;width:549pt;height:33.7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wmtgIAAME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" filled="f" stroked="f">
                <v:textbox style="mso-fit-shape-to-text:t">
                  <w:txbxContent>
                    <w:p w:rsidR="00046765" w:rsidRPr="00283162" w:rsidRDefault="00C50AAD" w:rsidP="00046765"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50AA2914" wp14:editId="2AF6CFDD">
                            <wp:extent cx="6858000" cy="323850"/>
                            <wp:effectExtent l="0" t="0" r="0" b="0"/>
                            <wp:docPr id="3" name="Picture 3" descr="Fence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ence graph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0AA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5239415" wp14:editId="10F4A247">
                <wp:simplePos x="0" y="0"/>
                <wp:positionH relativeFrom="page">
                  <wp:posOffset>461010</wp:posOffset>
                </wp:positionH>
                <wp:positionV relativeFrom="page">
                  <wp:posOffset>8347075</wp:posOffset>
                </wp:positionV>
                <wp:extent cx="6858000" cy="1249045"/>
                <wp:effectExtent l="13335" t="12700" r="5715" b="508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49045"/>
                        </a:xfrm>
                        <a:prstGeom prst="rect">
                          <a:avLst/>
                        </a:prstGeom>
                        <a:solidFill>
                          <a:srgbClr val="6CC5DD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6.3pt;margin-top:657.25pt;width:540pt;height:98.3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" fillcolor="#6cc5dd" strokeweight=".5pt">
                <w10:wrap anchorx="page" anchory="page"/>
              </v:rect>
            </w:pict>
          </mc:Fallback>
        </mc:AlternateContent>
      </w:r>
      <w:r w:rsidR="00C50AA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4023D8F" wp14:editId="35006088">
                <wp:simplePos x="0" y="0"/>
                <wp:positionH relativeFrom="page">
                  <wp:posOffset>457200</wp:posOffset>
                </wp:positionH>
                <wp:positionV relativeFrom="page">
                  <wp:posOffset>455295</wp:posOffset>
                </wp:positionV>
                <wp:extent cx="6858000" cy="319405"/>
                <wp:effectExtent l="9525" t="7620" r="9525" b="6350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19405"/>
                        </a:xfrm>
                        <a:prstGeom prst="rect">
                          <a:avLst/>
                        </a:prstGeom>
                        <a:solidFill>
                          <a:srgbClr val="6CC5DD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6pt;margin-top:35.85pt;width:540pt;height:25.1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" fillcolor="#6cc5dd" strokeweight=".5pt">
                <w10:wrap anchorx="page" anchory="page"/>
              </v:rect>
            </w:pict>
          </mc:Fallback>
        </mc:AlternateContent>
      </w:r>
      <w:r w:rsidR="00C50AA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84031E" wp14:editId="65787B3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4000"/>
                <wp:effectExtent l="9525" t="8255" r="9525" b="1079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0;margin-top:0;width:540pt;height:10in;z-index:251668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" filled="f" strokeweight=".5pt">
                <w10:wrap anchorx="page" anchory="page"/>
              </v:rect>
            </w:pict>
          </mc:Fallback>
        </mc:AlternateContent>
      </w:r>
      <w:r w:rsidR="00FF59AC" w:rsidRPr="00FF59AC">
        <w:rPr>
          <w:rFonts w:ascii="Verdana" w:hAnsi="Verdana"/>
          <w:color w:val="666666"/>
          <w:sz w:val="15"/>
        </w:rPr>
        <w:t>The children can start training from the age of 6 years.  The benefits that this holds for your child are: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72"/>
        <w:gridCol w:w="8978"/>
      </w:tblGrid>
      <w:tr w:rsidR="00FF59AC" w:rsidRPr="00FF59AC" w:rsidTr="00145887">
        <w:trPr>
          <w:tblCellSpacing w:w="0" w:type="dxa"/>
        </w:trPr>
        <w:tc>
          <w:tcPr>
            <w:tcW w:w="250" w:type="pct"/>
            <w:shd w:val="clear" w:color="auto" w:fill="auto"/>
          </w:tcPr>
          <w:p w:rsidR="00FF59AC" w:rsidRPr="00FF59AC" w:rsidRDefault="00EB1817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A1B438B" wp14:editId="62FB1A8A">
                      <wp:simplePos x="0" y="0"/>
                      <wp:positionH relativeFrom="page">
                        <wp:posOffset>-332740</wp:posOffset>
                      </wp:positionH>
                      <wp:positionV relativeFrom="page">
                        <wp:posOffset>-703580</wp:posOffset>
                      </wp:positionV>
                      <wp:extent cx="6400800" cy="283210"/>
                      <wp:effectExtent l="0" t="0" r="0" b="2540"/>
                      <wp:wrapNone/>
                      <wp:docPr id="1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569D" w:rsidRPr="00131CCD" w:rsidRDefault="00EB1817" w:rsidP="0004569D">
                                  <w:pPr>
                                    <w:pStyle w:val="Heading2"/>
                                    <w:rPr>
                                      <w:lang w:val="en-ZA"/>
                                    </w:rPr>
                                  </w:pPr>
                                  <w:r w:rsidRPr="00EB1817">
                                    <w:rPr>
                                      <w:highlight w:val="darkBlue"/>
                                      <w:lang w:val="en-ZA"/>
                                    </w:rPr>
                                    <w:t>aLL ABOUT kARATE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-26.2pt;margin-top:-55.4pt;width:7in;height:22.3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" filled="f" stroked="f">
                      <v:textbox inset="14.4pt,,14.4pt">
                        <w:txbxContent>
                          <w:p w:rsidR="0004569D" w:rsidRPr="00131CCD" w:rsidRDefault="00EB1817" w:rsidP="0004569D">
                            <w:pPr>
                              <w:pStyle w:val="Heading2"/>
                              <w:rPr>
                                <w:lang w:val="en-ZA"/>
                              </w:rPr>
                            </w:pPr>
                            <w:r w:rsidRPr="00EB1817">
                              <w:rPr>
                                <w:highlight w:val="darkBlue"/>
                                <w:lang w:val="en-ZA"/>
                              </w:rPr>
                              <w:t>aLL ABOUT kARATE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50AAD"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56360150" wp14:editId="70DD4A74">
                  <wp:extent cx="66675" cy="66675"/>
                  <wp:effectExtent l="0" t="0" r="9525" b="9525"/>
                  <wp:docPr id="65" name="Picture 65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pct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Improved co-ordination and balance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747E2FA9" wp14:editId="27F75969">
                  <wp:extent cx="66675" cy="66675"/>
                  <wp:effectExtent l="0" t="0" r="9525" b="9525"/>
                  <wp:docPr id="66" name="Picture 66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72DE417" wp14:editId="1694231F">
                      <wp:simplePos x="0" y="0"/>
                      <wp:positionH relativeFrom="page">
                        <wp:posOffset>3495675</wp:posOffset>
                      </wp:positionH>
                      <wp:positionV relativeFrom="page">
                        <wp:posOffset>38100</wp:posOffset>
                      </wp:positionV>
                      <wp:extent cx="1905000" cy="1295400"/>
                      <wp:effectExtent l="0" t="0" r="0" b="0"/>
                      <wp:wrapNone/>
                      <wp:docPr id="2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1817" w:rsidRPr="00EB1817" w:rsidRDefault="00EB1817" w:rsidP="00EB1817">
                                  <w:pPr>
                                    <w:pStyle w:val="BodyText"/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</w:pPr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>NOTE:</w:t>
                                  </w:r>
                                </w:p>
                                <w:p w:rsidR="00C3554A" w:rsidRDefault="00EB1817" w:rsidP="00EB1817">
                                  <w:pPr>
                                    <w:pStyle w:val="BodyText"/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</w:pPr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>We are an internationally registered organization</w:t>
                                  </w:r>
                                  <w:r w:rsidR="00C3554A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>.</w:t>
                                  </w:r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  <w:p w:rsidR="0004569D" w:rsidRPr="00EB1817" w:rsidRDefault="00EB1817" w:rsidP="00EB1817">
                                  <w:pPr>
                                    <w:pStyle w:val="BodyText"/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 xml:space="preserve">We also have training camps and tournaments for kata and </w:t>
                                  </w:r>
                                  <w:proofErr w:type="spellStart"/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>kumite</w:t>
                                  </w:r>
                                  <w:proofErr w:type="spellEnd"/>
                                  <w:r w:rsidRPr="00EB181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15"/>
                                    </w:rPr>
                                    <w:t xml:space="preserve"> (fighting).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5" type="#_x0000_t202" style="position:absolute;margin-left:275.25pt;margin-top:3pt;width:150pt;height:10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" filled="f" stroked="f">
                      <v:textbox inset="14.4pt,,14.4pt">
                        <w:txbxContent>
                          <w:p w:rsidR="00EB1817" w:rsidRPr="00EB1817" w:rsidRDefault="00EB1817" w:rsidP="00EB1817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</w:pPr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>NOTE:</w:t>
                            </w:r>
                          </w:p>
                          <w:p w:rsidR="00C3554A" w:rsidRDefault="00EB1817" w:rsidP="00EB1817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</w:pPr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>We are an internationally registered organization</w:t>
                            </w:r>
                            <w:r w:rsidR="00C3554A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>.</w:t>
                            </w:r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 xml:space="preserve"> </w:t>
                            </w:r>
                          </w:p>
                          <w:p w:rsidR="0004569D" w:rsidRPr="00EB1817" w:rsidRDefault="00EB1817" w:rsidP="00EB1817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 xml:space="preserve">We also have training camps and tournaments for kata and </w:t>
                            </w:r>
                            <w:proofErr w:type="spellStart"/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>kumite</w:t>
                            </w:r>
                            <w:proofErr w:type="spellEnd"/>
                            <w:r w:rsidRPr="00EB181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15"/>
                              </w:rPr>
                              <w:t xml:space="preserve"> (fighting).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Greater awareness and control of the body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4C140ACB" wp14:editId="37EEDFDE">
                  <wp:extent cx="66675" cy="66675"/>
                  <wp:effectExtent l="0" t="0" r="9525" b="9525"/>
                  <wp:docPr id="67" name="Picture 67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Healthy exercise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620F247C" wp14:editId="79F784E8">
                  <wp:extent cx="66675" cy="66675"/>
                  <wp:effectExtent l="0" t="0" r="9525" b="9525"/>
                  <wp:docPr id="68" name="Picture 68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Increased confidence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27B2ACA6" wp14:editId="0C96133B">
                  <wp:extent cx="66675" cy="66675"/>
                  <wp:effectExtent l="0" t="0" r="9525" b="9525"/>
                  <wp:docPr id="69" name="Picture 69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Gradual improvement of focus and concentration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746C7760" wp14:editId="002C9FE1">
                  <wp:extent cx="66675" cy="66675"/>
                  <wp:effectExtent l="0" t="0" r="9525" b="9525"/>
                  <wp:docPr id="70" name="Picture 70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Emphasis on respect and courtesy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4AFE33E9" wp14:editId="151A3BD4">
                  <wp:extent cx="66675" cy="66675"/>
                  <wp:effectExtent l="0" t="0" r="9525" b="9525"/>
                  <wp:docPr id="71" name="Picture 71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Creates a sense of discipline and self</w:t>
            </w:r>
            <w:r w:rsidR="00EB1817">
              <w:rPr>
                <w:rFonts w:ascii="Verdana" w:hAnsi="Verdana"/>
                <w:color w:val="666666"/>
                <w:sz w:val="14"/>
                <w:szCs w:val="14"/>
              </w:rPr>
              <w:t>-</w:t>
            </w: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 xml:space="preserve"> discipline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2A75EF23" wp14:editId="0963D142">
                  <wp:extent cx="47625" cy="47625"/>
                  <wp:effectExtent l="0" t="0" r="9525" b="9525"/>
                  <wp:docPr id="72" name="Picture 72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Counters bullying and blustering</w:t>
            </w:r>
          </w:p>
        </w:tc>
      </w:tr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C50AAD" w:rsidP="00FF59A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ZA" w:eastAsia="en-ZA"/>
              </w:rPr>
              <w:drawing>
                <wp:inline distT="0" distB="0" distL="0" distR="0" wp14:anchorId="555F85A6" wp14:editId="4C9725BE">
                  <wp:extent cx="47625" cy="47625"/>
                  <wp:effectExtent l="0" t="0" r="9525" b="9525"/>
                  <wp:docPr id="73" name="Picture 73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3554A" w:rsidRDefault="00C3554A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</w:p>
          <w:p w:rsidR="00FF59AC" w:rsidRPr="00EB1817" w:rsidRDefault="00FF59AC" w:rsidP="00FF59AC">
            <w:pPr>
              <w:spacing w:line="240" w:lineRule="auto"/>
              <w:rPr>
                <w:rFonts w:ascii="Verdana" w:hAnsi="Verdana"/>
                <w:color w:val="666666"/>
                <w:sz w:val="14"/>
                <w:szCs w:val="14"/>
              </w:rPr>
            </w:pP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 xml:space="preserve">Builds a positive self </w:t>
            </w:r>
            <w:r w:rsidR="00EB1817">
              <w:rPr>
                <w:rFonts w:ascii="Verdana" w:hAnsi="Verdana"/>
                <w:color w:val="666666"/>
                <w:sz w:val="14"/>
                <w:szCs w:val="14"/>
              </w:rPr>
              <w:t>-</w:t>
            </w:r>
            <w:r w:rsidRPr="00EB1817">
              <w:rPr>
                <w:rFonts w:ascii="Verdana" w:hAnsi="Verdana"/>
                <w:color w:val="666666"/>
                <w:sz w:val="14"/>
                <w:szCs w:val="14"/>
              </w:rPr>
              <w:t>image</w:t>
            </w:r>
          </w:p>
        </w:tc>
      </w:tr>
    </w:tbl>
    <w:p w:rsidR="00FF59AC" w:rsidRPr="00FF59AC" w:rsidRDefault="00FF59AC" w:rsidP="00FF59AC">
      <w:pPr>
        <w:spacing w:after="240" w:line="240" w:lineRule="auto"/>
        <w:rPr>
          <w:rFonts w:ascii="Times New Roman" w:hAnsi="Times New Roman"/>
          <w:sz w:val="24"/>
        </w:rPr>
      </w:pPr>
      <w:r w:rsidRPr="00FF59AC">
        <w:rPr>
          <w:rFonts w:ascii="Verdana" w:hAnsi="Verdana"/>
          <w:b/>
          <w:bCs/>
          <w:color w:val="666666"/>
          <w:sz w:val="15"/>
          <w:szCs w:val="15"/>
        </w:rPr>
        <w:br/>
      </w:r>
      <w:r w:rsidRPr="00FF59AC">
        <w:rPr>
          <w:rFonts w:ascii="Verdana" w:hAnsi="Verdana"/>
          <w:b/>
          <w:bCs/>
          <w:color w:val="666666"/>
          <w:sz w:val="15"/>
        </w:rPr>
        <w:t>The class times:</w:t>
      </w:r>
      <w:r w:rsidRPr="00FF59AC">
        <w:rPr>
          <w:rFonts w:ascii="Verdana" w:hAnsi="Verdana"/>
          <w:color w:val="666666"/>
          <w:sz w:val="15"/>
        </w:rPr>
        <w:t xml:space="preserve"> </w:t>
      </w:r>
    </w:p>
    <w:tbl>
      <w:tblPr>
        <w:tblW w:w="38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191"/>
        <w:gridCol w:w="2991"/>
      </w:tblGrid>
      <w:tr w:rsidR="00FF59AC" w:rsidRPr="00FF59AC" w:rsidTr="00145887">
        <w:trPr>
          <w:tblCellSpacing w:w="0" w:type="dxa"/>
        </w:trPr>
        <w:tc>
          <w:tcPr>
            <w:tcW w:w="0" w:type="auto"/>
            <w:shd w:val="clear" w:color="auto" w:fill="auto"/>
          </w:tcPr>
          <w:p w:rsidR="00FF59AC" w:rsidRPr="00FF59AC" w:rsidRDefault="00E61D10" w:rsidP="00FF59AC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D8FCE33" wp14:editId="70E6751B">
                      <wp:simplePos x="0" y="0"/>
                      <wp:positionH relativeFrom="page">
                        <wp:posOffset>-333375</wp:posOffset>
                      </wp:positionH>
                      <wp:positionV relativeFrom="page">
                        <wp:posOffset>135255</wp:posOffset>
                      </wp:positionV>
                      <wp:extent cx="4476750" cy="3857625"/>
                      <wp:effectExtent l="0" t="0" r="0" b="9525"/>
                      <wp:wrapNone/>
                      <wp:docPr id="1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0" cy="3857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1">
                              <w:txbxContent>
                                <w:p w:rsidR="00E61D10" w:rsidRPr="00F11772" w:rsidRDefault="00E61D10" w:rsidP="00E61D10">
                                  <w:pPr>
                                    <w:pStyle w:val="Italic-caption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1177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Progress thus far….</w:t>
                                  </w:r>
                                </w:p>
                                <w:p w:rsidR="00046765" w:rsidRPr="00C125DD" w:rsidRDefault="00E61D10" w:rsidP="00046765">
                                  <w:pPr>
                                    <w:pStyle w:val="BodyText"/>
                                  </w:pPr>
                                  <w:r>
                                    <w:t>T</w:t>
                                  </w:r>
                                  <w:r w:rsidR="00131CCD">
                                    <w:t>he students have been hard at work, learning new hand and leg techniques each week.</w:t>
                                  </w:r>
                                </w:p>
                                <w:p w:rsidR="002B3530" w:rsidRDefault="00131CCD" w:rsidP="00046765">
                                  <w:pPr>
                                    <w:pStyle w:val="BodyText"/>
                                  </w:pPr>
                                  <w:r>
                                    <w:t>The following techniques have been taught</w:t>
                                  </w:r>
                                  <w:r w:rsidR="002B3530">
                                    <w:t>:</w:t>
                                  </w:r>
                                </w:p>
                                <w:p w:rsidR="00046765" w:rsidRDefault="002B3530" w:rsidP="00046765">
                                  <w:pPr>
                                    <w:pStyle w:val="BodyText"/>
                                  </w:pPr>
                                  <w:r>
                                    <w:t>(</w:t>
                                  </w:r>
                                  <w:proofErr w:type="gramStart"/>
                                  <w:r w:rsidR="00131CCD">
                                    <w:t>please</w:t>
                                  </w:r>
                                  <w:proofErr w:type="gramEnd"/>
                                  <w:r w:rsidR="00131CCD">
                                    <w:t xml:space="preserve"> encourage your ch</w:t>
                                  </w:r>
                                  <w:r>
                                    <w:t>ild to practice these regularly)</w:t>
                                  </w:r>
                                  <w:r w:rsidR="0004569D" w:rsidRPr="0004569D">
                                    <w:rPr>
                                      <w:noProof/>
                                      <w:sz w:val="15"/>
                                      <w:szCs w:val="15"/>
                                      <w:lang w:val="en-ZA" w:eastAsia="en-ZA"/>
                                    </w:rPr>
                                    <w:t xml:space="preserve"> </w:t>
                                  </w:r>
                                </w:p>
                                <w:p w:rsidR="00131CCD" w:rsidRPr="00131CCD" w:rsidRDefault="00131CCD" w:rsidP="00046765">
                                  <w:pPr>
                                    <w:pStyle w:val="BodyText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Hand techniques</w:t>
                                  </w:r>
                                  <w:r w:rsidR="00D9537A">
                                    <w:rPr>
                                      <w:u w:val="single"/>
                                    </w:rPr>
                                    <w:t xml:space="preserve"> (</w:t>
                                  </w:r>
                                  <w:proofErr w:type="spellStart"/>
                                  <w:r w:rsidR="00D9537A">
                                    <w:rPr>
                                      <w:u w:val="single"/>
                                    </w:rPr>
                                    <w:t>Kihon</w:t>
                                  </w:r>
                                  <w:proofErr w:type="spellEnd"/>
                                  <w:r w:rsidR="00D9537A"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537A">
                                    <w:rPr>
                                      <w:u w:val="single"/>
                                    </w:rPr>
                                    <w:t>Geiko</w:t>
                                  </w:r>
                                  <w:proofErr w:type="spellEnd"/>
                                  <w:r w:rsidR="00D9537A">
                                    <w:rPr>
                                      <w:u w:val="single"/>
                                    </w:rPr>
                                    <w:t>)</w:t>
                                  </w:r>
                                  <w:r>
                                    <w:rPr>
                                      <w:u w:val="single"/>
                                    </w:rPr>
                                    <w:t>:</w:t>
                                  </w:r>
                                  <w:r w:rsidR="00D9537A">
                                    <w:tab/>
                                  </w:r>
                                  <w:r w:rsidR="00D9537A">
                                    <w:tab/>
                                    <w:t xml:space="preserve">   </w:t>
                                  </w:r>
                                  <w:r w:rsidR="00D9537A">
                                    <w:rPr>
                                      <w:u w:val="single"/>
                                    </w:rPr>
                                    <w:t>Stances (</w:t>
                                  </w:r>
                                  <w:proofErr w:type="spellStart"/>
                                  <w:r w:rsidR="00D9537A">
                                    <w:rPr>
                                      <w:u w:val="single"/>
                                    </w:rPr>
                                    <w:t>dachi</w:t>
                                  </w:r>
                                  <w:proofErr w:type="spellEnd"/>
                                  <w:r w:rsidR="00D9537A">
                                    <w:rPr>
                                      <w:u w:val="single"/>
                                    </w:rPr>
                                    <w:t>)</w:t>
                                  </w:r>
                                </w:p>
                                <w:p w:rsidR="00131CCD" w:rsidRDefault="00131CCD" w:rsidP="00131C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proofErr w:type="spellStart"/>
                                  <w:r>
                                    <w:t>Seiken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chudan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tsuki</w:t>
                                  </w:r>
                                  <w:proofErr w:type="spellEnd"/>
                                  <w:r w:rsidR="00D9537A">
                                    <w:tab/>
                                  </w:r>
                                  <w:r w:rsidR="00D9537A">
                                    <w:tab/>
                                    <w:t xml:space="preserve">1. </w:t>
                                  </w:r>
                                  <w:proofErr w:type="spellStart"/>
                                  <w:r w:rsidR="00D9537A">
                                    <w:t>Zenkutsu</w:t>
                                  </w:r>
                                  <w:proofErr w:type="spellEnd"/>
                                  <w:r w:rsidR="00D9537A">
                                    <w:t xml:space="preserve"> </w:t>
                                  </w:r>
                                  <w:proofErr w:type="spellStart"/>
                                  <w:r w:rsidR="00D9537A">
                                    <w:t>dachi</w:t>
                                  </w:r>
                                  <w:proofErr w:type="spellEnd"/>
                                  <w:r w:rsidR="00D9537A">
                                    <w:t xml:space="preserve"> (Forward stance)</w:t>
                                  </w:r>
                                </w:p>
                                <w:p w:rsidR="00131CCD" w:rsidRDefault="006519D4" w:rsidP="00131C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Mae-</w:t>
                                  </w:r>
                                  <w:proofErr w:type="spellStart"/>
                                  <w:r>
                                    <w:t>gedan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D9537A">
                                    <w:t>braai</w:t>
                                  </w:r>
                                  <w:r w:rsidR="00D9537A">
                                    <w:tab/>
                                  </w:r>
                                  <w:r w:rsidR="00D9537A">
                                    <w:tab/>
                                  </w:r>
                                  <w:r w:rsidR="00D9537A">
                                    <w:tab/>
                                    <w:t xml:space="preserve">2. </w:t>
                                  </w:r>
                                  <w:proofErr w:type="spellStart"/>
                                  <w:r w:rsidR="00D9537A">
                                    <w:t>Kokuntsu</w:t>
                                  </w:r>
                                  <w:proofErr w:type="spellEnd"/>
                                  <w:r w:rsidR="00D9537A">
                                    <w:t xml:space="preserve"> </w:t>
                                  </w:r>
                                  <w:proofErr w:type="spellStart"/>
                                  <w:r w:rsidR="00D9537A">
                                    <w:t>dachi</w:t>
                                  </w:r>
                                  <w:proofErr w:type="spellEnd"/>
                                  <w:r w:rsidR="00D9537A">
                                    <w:t xml:space="preserve"> (Back stance)</w:t>
                                  </w:r>
                                </w:p>
                                <w:p w:rsidR="00131CCD" w:rsidRDefault="00131CCD" w:rsidP="00131C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proofErr w:type="spellStart"/>
                                  <w:r>
                                    <w:t>Jodan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uke</w:t>
                                  </w:r>
                                  <w:proofErr w:type="spellEnd"/>
                                </w:p>
                                <w:p w:rsidR="00131CCD" w:rsidRDefault="00131CCD" w:rsidP="00131CCD">
                                  <w:pPr>
                                    <w:pStyle w:val="BodyText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proofErr w:type="spellStart"/>
                                  <w:r>
                                    <w:t>Uchi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uke</w:t>
                                  </w:r>
                                  <w:proofErr w:type="spellEnd"/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  <w:r w:rsidRPr="00984208">
                                    <w:rPr>
                                      <w:u w:val="single"/>
                                    </w:rPr>
                                    <w:t>Leg techniques</w:t>
                                  </w:r>
                                  <w:r w:rsidR="00D9537A">
                                    <w:rPr>
                                      <w:u w:val="single"/>
                                    </w:rPr>
                                    <w:t xml:space="preserve"> (Keri </w:t>
                                  </w:r>
                                  <w:proofErr w:type="spellStart"/>
                                  <w:r w:rsidR="00D9537A">
                                    <w:rPr>
                                      <w:u w:val="single"/>
                                    </w:rPr>
                                    <w:t>kihon</w:t>
                                  </w:r>
                                  <w:proofErr w:type="spellEnd"/>
                                  <w:r w:rsidR="00D9537A"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D9537A">
                                    <w:rPr>
                                      <w:u w:val="single"/>
                                    </w:rPr>
                                    <w:t>geiko</w:t>
                                  </w:r>
                                  <w:proofErr w:type="spellEnd"/>
                                  <w:r w:rsidR="00D9537A">
                                    <w:rPr>
                                      <w:u w:val="single"/>
                                    </w:rPr>
                                    <w:t>)</w:t>
                                  </w:r>
                                  <w:r>
                                    <w:t>:</w:t>
                                  </w:r>
                                </w:p>
                                <w:p w:rsidR="00984208" w:rsidRDefault="00E61D10" w:rsidP="00984208">
                                  <w:pPr>
                                    <w:pStyle w:val="BodyTex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>Mae-</w:t>
                                  </w:r>
                                  <w:proofErr w:type="spellStart"/>
                                  <w:r>
                                    <w:t>ke</w:t>
                                  </w:r>
                                  <w:r w:rsidR="00984208">
                                    <w:t>age</w:t>
                                  </w:r>
                                  <w:proofErr w:type="spellEnd"/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proofErr w:type="spellStart"/>
                                  <w:r>
                                    <w:t>Mawashi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geri</w:t>
                                  </w:r>
                                  <w:proofErr w:type="spellEnd"/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proofErr w:type="spellStart"/>
                                  <w:r>
                                    <w:t>Kantsetsu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geri</w:t>
                                  </w:r>
                                  <w:proofErr w:type="spellEnd"/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  <w:r>
                                    <w:t xml:space="preserve">Two (2) katas were also learnt and these require much more practice as they combine hand and leg </w:t>
                                  </w:r>
                                  <w:proofErr w:type="gramStart"/>
                                  <w:r>
                                    <w:t>movements:</w:t>
                                  </w:r>
                                  <w:proofErr w:type="gramEnd"/>
                                  <w:r w:rsidR="002B3530">
                                    <w:t>(refer to attached for caption)</w:t>
                                  </w:r>
                                </w:p>
                                <w:p w:rsidR="00984208" w:rsidRDefault="00E61D10" w:rsidP="00984208">
                                  <w:pPr>
                                    <w:pStyle w:val="BodyText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1</w:t>
                                  </w:r>
                                  <w:r w:rsidRPr="00E61D10">
                                    <w:rPr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t xml:space="preserve"> Kata </w:t>
                                  </w:r>
                                  <w:r w:rsidR="00D9537A">
                                    <w:t xml:space="preserve">- </w:t>
                                  </w:r>
                                  <w:proofErr w:type="spellStart"/>
                                  <w:r w:rsidR="00D9537A">
                                    <w:t>T</w:t>
                                  </w:r>
                                  <w:r>
                                    <w:t>aikyoku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sono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ichi</w:t>
                                  </w:r>
                                  <w:proofErr w:type="spellEnd"/>
                                  <w:r>
                                    <w:t xml:space="preserve"> (basic kata using hand techniques)</w:t>
                                  </w:r>
                                </w:p>
                                <w:p w:rsidR="00984208" w:rsidRDefault="00E61D10" w:rsidP="00984208">
                                  <w:pPr>
                                    <w:pStyle w:val="BodyText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2</w:t>
                                  </w:r>
                                  <w:r w:rsidRPr="00E61D10">
                                    <w:rPr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t xml:space="preserve"> Kata</w:t>
                                  </w:r>
                                  <w:r w:rsidR="00D9537A">
                                    <w:t xml:space="preserve"> - </w:t>
                                  </w:r>
                                  <w:proofErr w:type="spellStart"/>
                                  <w:r w:rsidR="00D9537A">
                                    <w:t>Sokugi</w:t>
                                  </w:r>
                                  <w:proofErr w:type="spellEnd"/>
                                  <w:r w:rsidR="00D9537A">
                                    <w:t xml:space="preserve"> </w:t>
                                  </w:r>
                                  <w:proofErr w:type="spellStart"/>
                                  <w:r w:rsidR="00D9537A">
                                    <w:t>taikyoku</w:t>
                                  </w:r>
                                  <w:proofErr w:type="spellEnd"/>
                                  <w:r w:rsidR="00D9537A">
                                    <w:t xml:space="preserve"> </w:t>
                                  </w:r>
                                  <w:proofErr w:type="spellStart"/>
                                  <w:r w:rsidR="00D9537A">
                                    <w:t>sono</w:t>
                                  </w:r>
                                  <w:proofErr w:type="spellEnd"/>
                                  <w:r w:rsidR="00D9537A">
                                    <w:t xml:space="preserve"> </w:t>
                                  </w:r>
                                  <w:proofErr w:type="spellStart"/>
                                  <w:r w:rsidR="00D9537A">
                                    <w:t>ichi</w:t>
                                  </w:r>
                                  <w:proofErr w:type="spellEnd"/>
                                  <w:r w:rsidR="00D9537A">
                                    <w:t xml:space="preserve"> (basic kata using kicking techniques)</w:t>
                                  </w: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984208" w:rsidRPr="00C125DD" w:rsidRDefault="00984208" w:rsidP="00984208">
                                  <w:pPr>
                                    <w:pStyle w:val="BodyText"/>
                                  </w:pPr>
                                </w:p>
                                <w:p w:rsidR="00046765" w:rsidRPr="00C125DD" w:rsidRDefault="00046765" w:rsidP="00046765">
                                  <w:pPr>
                                    <w:pStyle w:val="BodyText"/>
                                  </w:pPr>
                                  <w:r w:rsidRPr="00C125DD">
                                    <w:t xml:space="preserve">You can also find interesting articles and information for your friends to read by accessing the World Wide Web. </w:t>
                                  </w:r>
                                </w:p>
                                <w:p w:rsidR="00046765" w:rsidRDefault="00046765" w:rsidP="00046765">
                                  <w:pPr>
                                    <w:pStyle w:val="BodyText"/>
                                  </w:pPr>
                                  <w:r w:rsidRPr="00C125DD">
                                    <w:t>Much of the content you put in your newsletter can also be used for your Web site. Microsoft Word offers a simple way to convert your newsletter to a Web publication. So, when you’re finished writing your newsletter, convert it to a Web site and post it.</w:t>
                                  </w:r>
                                </w:p>
                                <w:p w:rsidR="00046765" w:rsidRPr="00C125DD" w:rsidRDefault="00046765" w:rsidP="00046765">
                                  <w:pPr>
                                    <w:pStyle w:val="BodyText"/>
                                  </w:pPr>
                                  <w:r w:rsidRPr="00C125DD">
                                    <w:t>The purpose of a newsletter is to provide specialized information to a targeted audience. Newsletters can be a great way to communicate with family</w:t>
                                  </w:r>
                                  <w:r>
                                    <w:t xml:space="preserve"> and friends on a regular basis.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26.25pt;margin-top:10.65pt;width:352.5pt;height:303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" filled="f" stroked="f">
                      <v:textbox style="mso-next-textbox:#Text Box 10" inset="14.4pt,,14.4pt">
                        <w:txbxContent>
                          <w:p w:rsidR="00E61D10" w:rsidRPr="00F11772" w:rsidRDefault="00E61D10" w:rsidP="00E61D10">
                            <w:pPr>
                              <w:pStyle w:val="Italic-caption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11772">
                              <w:rPr>
                                <w:b/>
                                <w:sz w:val="20"/>
                                <w:szCs w:val="20"/>
                              </w:rPr>
                              <w:t>Progress thus far….</w:t>
                            </w:r>
                          </w:p>
                          <w:p w:rsidR="00046765" w:rsidRPr="00C125DD" w:rsidRDefault="00E61D10" w:rsidP="00046765">
                            <w:pPr>
                              <w:pStyle w:val="BodyText"/>
                            </w:pPr>
                            <w:r>
                              <w:t>T</w:t>
                            </w:r>
                            <w:r w:rsidR="00131CCD">
                              <w:t>he students have been hard at work, learning new hand and leg techniques each week.</w:t>
                            </w:r>
                          </w:p>
                          <w:p w:rsidR="002B3530" w:rsidRDefault="00131CCD" w:rsidP="00046765">
                            <w:pPr>
                              <w:pStyle w:val="BodyText"/>
                            </w:pPr>
                            <w:r>
                              <w:t>The following techniques have been taught</w:t>
                            </w:r>
                            <w:r w:rsidR="002B3530">
                              <w:t>:</w:t>
                            </w:r>
                          </w:p>
                          <w:p w:rsidR="00046765" w:rsidRDefault="002B3530" w:rsidP="00046765">
                            <w:pPr>
                              <w:pStyle w:val="BodyText"/>
                            </w:pPr>
                            <w:r>
                              <w:t>(</w:t>
                            </w:r>
                            <w:proofErr w:type="gramStart"/>
                            <w:r w:rsidR="00131CCD">
                              <w:t>please</w:t>
                            </w:r>
                            <w:proofErr w:type="gramEnd"/>
                            <w:r w:rsidR="00131CCD">
                              <w:t xml:space="preserve"> encourage your ch</w:t>
                            </w:r>
                            <w:r>
                              <w:t>ild to practice these regularly)</w:t>
                            </w:r>
                            <w:r w:rsidR="0004569D" w:rsidRPr="0004569D">
                              <w:rPr>
                                <w:noProof/>
                                <w:sz w:val="15"/>
                                <w:szCs w:val="15"/>
                                <w:lang w:val="en-ZA" w:eastAsia="en-ZA"/>
                              </w:rPr>
                              <w:t xml:space="preserve"> </w:t>
                            </w:r>
                          </w:p>
                          <w:p w:rsidR="00131CCD" w:rsidRPr="00131CCD" w:rsidRDefault="00131CCD" w:rsidP="00046765">
                            <w:pPr>
                              <w:pStyle w:val="BodyTex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Hand techniques</w:t>
                            </w:r>
                            <w:r w:rsidR="00D9537A">
                              <w:rPr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 w:rsidR="00D9537A">
                              <w:rPr>
                                <w:u w:val="single"/>
                              </w:rPr>
                              <w:t>Kihon</w:t>
                            </w:r>
                            <w:proofErr w:type="spellEnd"/>
                            <w:r w:rsidR="00D9537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D9537A">
                              <w:rPr>
                                <w:u w:val="single"/>
                              </w:rPr>
                              <w:t>Geiko</w:t>
                            </w:r>
                            <w:proofErr w:type="spellEnd"/>
                            <w:r w:rsidR="00D9537A">
                              <w:rPr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u w:val="single"/>
                              </w:rPr>
                              <w:t>:</w:t>
                            </w:r>
                            <w:r w:rsidR="00D9537A">
                              <w:tab/>
                            </w:r>
                            <w:r w:rsidR="00D9537A">
                              <w:tab/>
                              <w:t xml:space="preserve">   </w:t>
                            </w:r>
                            <w:r w:rsidR="00D9537A">
                              <w:rPr>
                                <w:u w:val="single"/>
                              </w:rPr>
                              <w:t>Stances (</w:t>
                            </w:r>
                            <w:proofErr w:type="spellStart"/>
                            <w:r w:rsidR="00D9537A">
                              <w:rPr>
                                <w:u w:val="single"/>
                              </w:rPr>
                              <w:t>dachi</w:t>
                            </w:r>
                            <w:proofErr w:type="spellEnd"/>
                            <w:r w:rsidR="00D9537A">
                              <w:rPr>
                                <w:u w:val="single"/>
                              </w:rPr>
                              <w:t>)</w:t>
                            </w:r>
                          </w:p>
                          <w:p w:rsidR="00131CCD" w:rsidRDefault="00131CCD" w:rsidP="00131C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Seiken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tsuki</w:t>
                            </w:r>
                            <w:proofErr w:type="spellEnd"/>
                            <w:r w:rsidR="00D9537A">
                              <w:tab/>
                            </w:r>
                            <w:r w:rsidR="00D9537A">
                              <w:tab/>
                              <w:t xml:space="preserve">1. </w:t>
                            </w:r>
                            <w:proofErr w:type="spellStart"/>
                            <w:r w:rsidR="00D9537A">
                              <w:t>Zenkutsu</w:t>
                            </w:r>
                            <w:proofErr w:type="spellEnd"/>
                            <w:r w:rsidR="00D9537A">
                              <w:t xml:space="preserve"> </w:t>
                            </w:r>
                            <w:proofErr w:type="spellStart"/>
                            <w:r w:rsidR="00D9537A">
                              <w:t>dachi</w:t>
                            </w:r>
                            <w:proofErr w:type="spellEnd"/>
                            <w:r w:rsidR="00D9537A">
                              <w:t xml:space="preserve"> (Forward stance)</w:t>
                            </w:r>
                          </w:p>
                          <w:p w:rsidR="00131CCD" w:rsidRDefault="006519D4" w:rsidP="00131C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Mae-</w:t>
                            </w:r>
                            <w:proofErr w:type="spellStart"/>
                            <w:r>
                              <w:t>gedan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D9537A">
                              <w:t>braai</w:t>
                            </w:r>
                            <w:r w:rsidR="00D9537A">
                              <w:tab/>
                            </w:r>
                            <w:r w:rsidR="00D9537A">
                              <w:tab/>
                            </w:r>
                            <w:r w:rsidR="00D9537A">
                              <w:tab/>
                              <w:t xml:space="preserve">2. </w:t>
                            </w:r>
                            <w:proofErr w:type="spellStart"/>
                            <w:r w:rsidR="00D9537A">
                              <w:t>Kokuntsu</w:t>
                            </w:r>
                            <w:proofErr w:type="spellEnd"/>
                            <w:r w:rsidR="00D9537A">
                              <w:t xml:space="preserve"> </w:t>
                            </w:r>
                            <w:proofErr w:type="spellStart"/>
                            <w:r w:rsidR="00D9537A">
                              <w:t>dachi</w:t>
                            </w:r>
                            <w:proofErr w:type="spellEnd"/>
                            <w:r w:rsidR="00D9537A">
                              <w:t xml:space="preserve"> (Back stance)</w:t>
                            </w:r>
                          </w:p>
                          <w:p w:rsidR="00131CCD" w:rsidRDefault="00131CCD" w:rsidP="00131C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Jodan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uke</w:t>
                            </w:r>
                            <w:proofErr w:type="spellEnd"/>
                          </w:p>
                          <w:p w:rsidR="00131CCD" w:rsidRDefault="00131CCD" w:rsidP="00131CC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Uchi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uke</w:t>
                            </w:r>
                            <w:proofErr w:type="spellEnd"/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  <w:r w:rsidRPr="00984208">
                              <w:rPr>
                                <w:u w:val="single"/>
                              </w:rPr>
                              <w:t>Leg techniques</w:t>
                            </w:r>
                            <w:r w:rsidR="00D9537A">
                              <w:rPr>
                                <w:u w:val="single"/>
                              </w:rPr>
                              <w:t xml:space="preserve"> (Keri </w:t>
                            </w:r>
                            <w:proofErr w:type="spellStart"/>
                            <w:r w:rsidR="00D9537A">
                              <w:rPr>
                                <w:u w:val="single"/>
                              </w:rPr>
                              <w:t>kihon</w:t>
                            </w:r>
                            <w:proofErr w:type="spellEnd"/>
                            <w:r w:rsidR="00D9537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D9537A">
                              <w:rPr>
                                <w:u w:val="single"/>
                              </w:rPr>
                              <w:t>geiko</w:t>
                            </w:r>
                            <w:proofErr w:type="spellEnd"/>
                            <w:r w:rsidR="00D9537A">
                              <w:rPr>
                                <w:u w:val="single"/>
                              </w:rPr>
                              <w:t>)</w:t>
                            </w:r>
                            <w:r>
                              <w:t>:</w:t>
                            </w:r>
                          </w:p>
                          <w:p w:rsidR="00984208" w:rsidRDefault="00E61D10" w:rsidP="009842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Mae-</w:t>
                            </w:r>
                            <w:proofErr w:type="spellStart"/>
                            <w:r>
                              <w:t>ke</w:t>
                            </w:r>
                            <w:r w:rsidR="00984208">
                              <w:t>age</w:t>
                            </w:r>
                            <w:proofErr w:type="spellEnd"/>
                          </w:p>
                          <w:p w:rsidR="00984208" w:rsidRDefault="00984208" w:rsidP="009842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Mawashi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geri</w:t>
                            </w:r>
                            <w:proofErr w:type="spellEnd"/>
                          </w:p>
                          <w:p w:rsidR="00984208" w:rsidRDefault="00984208" w:rsidP="009842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Kantsetsu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geri</w:t>
                            </w:r>
                            <w:proofErr w:type="spellEnd"/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  <w:r>
                              <w:t xml:space="preserve">Two (2) katas were also learnt and these require much more practice as they combine hand and leg </w:t>
                            </w:r>
                            <w:proofErr w:type="gramStart"/>
                            <w:r>
                              <w:t>movements:</w:t>
                            </w:r>
                            <w:proofErr w:type="gramEnd"/>
                            <w:r w:rsidR="002B3530">
                              <w:t>(refer to attached for caption)</w:t>
                            </w:r>
                          </w:p>
                          <w:p w:rsidR="00984208" w:rsidRDefault="00E61D10" w:rsidP="009842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</w:t>
                            </w:r>
                            <w:r w:rsidRPr="00E61D1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Kata </w:t>
                            </w:r>
                            <w:r w:rsidR="00D9537A">
                              <w:t xml:space="preserve">- </w:t>
                            </w:r>
                            <w:proofErr w:type="spellStart"/>
                            <w:r w:rsidR="00D9537A">
                              <w:t>T</w:t>
                            </w:r>
                            <w:r>
                              <w:t>aikyoku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sono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ichi</w:t>
                            </w:r>
                            <w:proofErr w:type="spellEnd"/>
                            <w:r>
                              <w:t xml:space="preserve"> (basic kata using hand techniques)</w:t>
                            </w:r>
                          </w:p>
                          <w:p w:rsidR="00984208" w:rsidRDefault="00E61D10" w:rsidP="009842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</w:t>
                            </w:r>
                            <w:r w:rsidRPr="00E61D10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Kata</w:t>
                            </w:r>
                            <w:r w:rsidR="00D9537A">
                              <w:t xml:space="preserve"> - </w:t>
                            </w:r>
                            <w:proofErr w:type="spellStart"/>
                            <w:r w:rsidR="00D9537A">
                              <w:t>Sokugi</w:t>
                            </w:r>
                            <w:proofErr w:type="spellEnd"/>
                            <w:r w:rsidR="00D9537A">
                              <w:t xml:space="preserve"> </w:t>
                            </w:r>
                            <w:proofErr w:type="spellStart"/>
                            <w:r w:rsidR="00D9537A">
                              <w:t>taikyoku</w:t>
                            </w:r>
                            <w:proofErr w:type="spellEnd"/>
                            <w:r w:rsidR="00D9537A">
                              <w:t xml:space="preserve"> </w:t>
                            </w:r>
                            <w:proofErr w:type="spellStart"/>
                            <w:r w:rsidR="00D9537A">
                              <w:t>sono</w:t>
                            </w:r>
                            <w:proofErr w:type="spellEnd"/>
                            <w:r w:rsidR="00D9537A">
                              <w:t xml:space="preserve"> </w:t>
                            </w:r>
                            <w:proofErr w:type="spellStart"/>
                            <w:r w:rsidR="00D9537A">
                              <w:t>ichi</w:t>
                            </w:r>
                            <w:proofErr w:type="spellEnd"/>
                            <w:r w:rsidR="00D9537A">
                              <w:t xml:space="preserve"> (basic kata using kicking techniques)</w:t>
                            </w: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Default="00984208" w:rsidP="00984208">
                            <w:pPr>
                              <w:pStyle w:val="BodyText"/>
                            </w:pPr>
                          </w:p>
                          <w:p w:rsidR="00984208" w:rsidRPr="00C125DD" w:rsidRDefault="00984208" w:rsidP="00984208">
                            <w:pPr>
                              <w:pStyle w:val="BodyText"/>
                            </w:pPr>
                          </w:p>
                          <w:p w:rsidR="00046765" w:rsidRPr="00C125DD" w:rsidRDefault="00046765" w:rsidP="00046765">
                            <w:pPr>
                              <w:pStyle w:val="BodyText"/>
                            </w:pPr>
                            <w:r w:rsidRPr="00C125DD">
                              <w:t xml:space="preserve">You can also find interesting articles and information for your friends to read by accessing the World Wide Web. </w:t>
                            </w:r>
                          </w:p>
                          <w:p w:rsidR="00046765" w:rsidRDefault="00046765" w:rsidP="00046765">
                            <w:pPr>
                              <w:pStyle w:val="BodyText"/>
                            </w:pPr>
                            <w:r w:rsidRPr="00C125DD">
                              <w:t>Much of the content you put in your newsletter can also be used for your Web site. Microsoft Word offers a simple way to convert your newsletter to a Web publication. So, when you’re finished writing your newsletter, convert it to a Web site and post it.</w:t>
                            </w:r>
                          </w:p>
                          <w:p w:rsidR="00046765" w:rsidRPr="00C125DD" w:rsidRDefault="00046765" w:rsidP="00046765">
                            <w:pPr>
                              <w:pStyle w:val="BodyText"/>
                            </w:pPr>
                            <w:r w:rsidRPr="00C125DD">
                              <w:t>The purpose of a newsletter is to provide specialized information to a targeted audience. Newsletters can be a great way to communicate with family</w:t>
                            </w:r>
                            <w:r>
                              <w:t xml:space="preserve"> and friends on a regular basis.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Verdana" w:hAnsi="Verdana"/>
                <w:color w:val="666666"/>
                <w:sz w:val="15"/>
              </w:rPr>
              <w:t>Mondays &amp;</w:t>
            </w:r>
            <w:r w:rsidR="00FF59AC" w:rsidRPr="00FF59AC">
              <w:rPr>
                <w:rFonts w:ascii="Verdana" w:hAnsi="Verdana"/>
                <w:color w:val="666666"/>
                <w:sz w:val="15"/>
              </w:rPr>
              <w:t xml:space="preserve"> Thursdays</w:t>
            </w:r>
            <w:r w:rsidR="00FF59AC" w:rsidRPr="00FF59AC">
              <w:rPr>
                <w:rFonts w:ascii="Verdana" w:hAnsi="Verdana"/>
                <w:color w:val="666666"/>
                <w:sz w:val="15"/>
                <w:szCs w:val="15"/>
              </w:rPr>
              <w:br/>
            </w:r>
            <w:r w:rsidR="00FF59AC" w:rsidRPr="00FF59AC">
              <w:rPr>
                <w:rFonts w:ascii="Verdana" w:hAnsi="Verdana"/>
                <w:color w:val="666666"/>
                <w:sz w:val="15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F59AC" w:rsidRDefault="00EB1817" w:rsidP="00FF59AC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  <w:r w:rsidRPr="00EB1817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427934E" wp14:editId="0D4AF2FA">
                      <wp:simplePos x="0" y="0"/>
                      <wp:positionH relativeFrom="page">
                        <wp:posOffset>1470660</wp:posOffset>
                      </wp:positionH>
                      <wp:positionV relativeFrom="page">
                        <wp:posOffset>55245</wp:posOffset>
                      </wp:positionV>
                      <wp:extent cx="2209800" cy="2895600"/>
                      <wp:effectExtent l="0" t="0" r="0" b="0"/>
                      <wp:wrapNone/>
                      <wp:docPr id="4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289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1817" w:rsidRPr="00EB1817" w:rsidRDefault="002B3530" w:rsidP="00D9537A">
                                  <w:pPr>
                                    <w:pStyle w:val="BodyText"/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15" w:color="auto"/>
                                    </w:pBdr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3A6A666A" wp14:editId="1EE7C1A8">
                                        <wp:extent cx="1378618" cy="1466850"/>
                                        <wp:effectExtent l="0" t="0" r="0" b="0"/>
                                        <wp:docPr id="5" name="Picture 5" descr="F:\My Docs\Karate\My Pics\Japan 2003, World Championship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F:\My Docs\Karate\My Pics\Japan 2003, World Championship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4842" cy="1494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19D4">
                                    <w:rPr>
                                      <w:b/>
                                      <w:i/>
                                      <w:noProof/>
                                      <w:color w:val="FF0000"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3BFD1902" wp14:editId="77B5266F">
                                        <wp:extent cx="914401" cy="1104900"/>
                                        <wp:effectExtent l="0" t="0" r="0" b="0"/>
                                        <wp:docPr id="7" name="Picture 7" descr="D:\Documents and Settings\DlulanD\My Documents\My Pictures\Simphiwe in Ac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:\Documents and Settings\DlulanD\My Documents\My Pictures\Simphiwe in Ac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6282" cy="1107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lang w:val="en-ZA" w:eastAsia="en-ZA"/>
                                    </w:rPr>
                                    <w:drawing>
                                      <wp:inline distT="0" distB="0" distL="0" distR="0" wp14:anchorId="7B905FD0" wp14:editId="6CB8B98D">
                                        <wp:extent cx="911406" cy="1095375"/>
                                        <wp:effectExtent l="0" t="0" r="3175" b="0"/>
                                        <wp:docPr id="9" name="Picture 9" descr="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8" descr="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5981" cy="1100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115.8pt;margin-top:4.35pt;width:174pt;height:228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" filled="f" stroked="f">
                      <v:textbox inset="14.4pt,,14.4pt">
                        <w:txbxContent>
                          <w:p w:rsidR="00EB1817" w:rsidRPr="00EB1817" w:rsidRDefault="002B3530" w:rsidP="00D9537A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15" w:color="auto"/>
                              </w:pBd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3579EDDC" wp14:editId="21A6DE53">
                                  <wp:extent cx="1378618" cy="1466850"/>
                                  <wp:effectExtent l="0" t="0" r="0" b="0"/>
                                  <wp:docPr id="5" name="Picture 5" descr="F:\My Docs\Karate\My Pics\Japan 2003, World Championshi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F:\My Docs\Karate\My Pics\Japan 2003, World Championshi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842" cy="1494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19D4">
                              <w:rPr>
                                <w:b/>
                                <w:i/>
                                <w:noProof/>
                                <w:color w:val="FF0000"/>
                                <w:lang w:val="en-ZA" w:eastAsia="en-ZA"/>
                              </w:rPr>
                              <w:drawing>
                                <wp:inline distT="0" distB="0" distL="0" distR="0" wp14:anchorId="19ABE1FC" wp14:editId="72092D20">
                                  <wp:extent cx="914401" cy="1104900"/>
                                  <wp:effectExtent l="0" t="0" r="0" b="0"/>
                                  <wp:docPr id="7" name="Picture 7" descr="D:\Documents and Settings\DlulanD\My Documents\My Pictures\Simphiwe in Ac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ocuments and Settings\DlulanD\My Documents\My Pictures\Simphiwe in Ac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282" cy="1107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643DD978" wp14:editId="33CCB35A">
                                  <wp:extent cx="911406" cy="1095375"/>
                                  <wp:effectExtent l="0" t="0" r="3175" b="0"/>
                                  <wp:docPr id="9" name="Picture 9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 descr="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981" cy="1100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Verdana" w:hAnsi="Verdana"/>
                <w:color w:val="666666"/>
                <w:sz w:val="15"/>
                <w:szCs w:val="15"/>
              </w:rPr>
              <w:t>17h30 – 19h0</w:t>
            </w:r>
            <w:r w:rsidR="00FF59AC" w:rsidRPr="00FF59AC">
              <w:rPr>
                <w:rFonts w:ascii="Verdana" w:hAnsi="Verdana"/>
                <w:color w:val="666666"/>
                <w:sz w:val="15"/>
                <w:szCs w:val="15"/>
              </w:rPr>
              <w:t>0</w:t>
            </w:r>
          </w:p>
          <w:p w:rsidR="002B3530" w:rsidRDefault="002B3530" w:rsidP="00FF59AC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2B3530" w:rsidRPr="00FF59AC" w:rsidRDefault="002B3530" w:rsidP="00FF59AC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</w:tbl>
    <w:p w:rsidR="00E61D10" w:rsidRDefault="00E61D10">
      <w:pPr>
        <w:rPr>
          <w:rFonts w:ascii="Verdana" w:hAnsi="Verdana"/>
          <w:color w:val="666666"/>
          <w:sz w:val="15"/>
          <w:szCs w:val="15"/>
        </w:rPr>
      </w:pPr>
    </w:p>
    <w:p w:rsidR="0004569D" w:rsidRDefault="00FF59AC">
      <w:pPr>
        <w:rPr>
          <w:rFonts w:ascii="Verdana" w:hAnsi="Verdana"/>
          <w:color w:val="000000"/>
        </w:rPr>
      </w:pPr>
      <w:r w:rsidRPr="00FF59AC">
        <w:rPr>
          <w:rFonts w:ascii="Verdana" w:hAnsi="Verdana"/>
          <w:color w:val="666666"/>
          <w:sz w:val="15"/>
          <w:szCs w:val="15"/>
        </w:rPr>
        <w:br/>
        <w:t xml:space="preserve"> </w:t>
      </w:r>
      <w:r w:rsidRPr="00FF59AC">
        <w:rPr>
          <w:rFonts w:ascii="Verdana" w:hAnsi="Verdana"/>
          <w:color w:val="666666"/>
          <w:sz w:val="15"/>
          <w:szCs w:val="15"/>
        </w:rPr>
        <w:br/>
      </w: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p w:rsidR="0004569D" w:rsidRDefault="0004569D">
      <w:pPr>
        <w:rPr>
          <w:rFonts w:ascii="Verdana" w:hAnsi="Verdana"/>
          <w:color w:val="00000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665"/>
        <w:gridCol w:w="8785"/>
      </w:tblGrid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8F556F" w:rsidRDefault="008F556F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8F556F" w:rsidRDefault="008F556F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8F556F" w:rsidRDefault="008F556F" w:rsidP="008F556F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8F556F" w:rsidRDefault="008F556F" w:rsidP="008F556F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8F556F" w:rsidRDefault="008F556F" w:rsidP="008F556F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  <w:p w:rsidR="0004569D" w:rsidRPr="00FF59AC" w:rsidRDefault="0004569D" w:rsidP="008F556F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F11772" w:rsidP="002B353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C019AC8" wp14:editId="349BA5A0">
                      <wp:simplePos x="0" y="0"/>
                      <wp:positionH relativeFrom="page">
                        <wp:posOffset>-200025</wp:posOffset>
                      </wp:positionH>
                      <wp:positionV relativeFrom="page">
                        <wp:posOffset>116205</wp:posOffset>
                      </wp:positionV>
                      <wp:extent cx="3571875" cy="821690"/>
                      <wp:effectExtent l="0" t="0" r="0" b="0"/>
                      <wp:wrapNone/>
                      <wp:docPr id="1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1875" cy="821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6765" w:rsidRDefault="006519D4" w:rsidP="00046765">
                                  <w:pPr>
                                    <w:pStyle w:val="FamilyName"/>
                                  </w:pPr>
                                  <w:proofErr w:type="spellStart"/>
                                  <w:r>
                                    <w:t>Kyokushin</w:t>
                                  </w:r>
                                  <w:r w:rsidR="00C3554A">
                                    <w:t>Kan</w:t>
                                  </w:r>
                                  <w:proofErr w:type="spellEnd"/>
                                  <w:r>
                                    <w:t xml:space="preserve"> Karate</w:t>
                                  </w:r>
                                </w:p>
                                <w:p w:rsidR="00046765" w:rsidRDefault="006519D4" w:rsidP="00046765">
                                  <w:pPr>
                                    <w:pStyle w:val="FamilyInfo"/>
                                  </w:pPr>
                                  <w:r>
                                    <w:t>8 5</w:t>
                                  </w:r>
                                  <w:r w:rsidRPr="006519D4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Avenue, </w:t>
                                  </w:r>
                                  <w:proofErr w:type="spellStart"/>
                                  <w:r>
                                    <w:t>Gonubie</w:t>
                                  </w:r>
                                  <w:proofErr w:type="spellEnd"/>
                                </w:p>
                                <w:p w:rsidR="00046765" w:rsidRDefault="00046765" w:rsidP="00046765">
                                  <w:pPr>
                                    <w:pStyle w:val="FamilyInfo"/>
                                  </w:pPr>
                                  <w:r>
                                    <w:t>Phone – (</w:t>
                                  </w:r>
                                  <w:r w:rsidR="006519D4">
                                    <w:t>043</w:t>
                                  </w:r>
                                  <w:r>
                                    <w:t xml:space="preserve">) </w:t>
                                  </w:r>
                                  <w:r w:rsidR="006519D4">
                                    <w:t>740 5486</w:t>
                                  </w:r>
                                </w:p>
                                <w:p w:rsidR="00046765" w:rsidRDefault="007F570E" w:rsidP="00046765">
                                  <w:pPr>
                                    <w:pStyle w:val="FamilyInfo"/>
                                  </w:pPr>
                                  <w:r>
                                    <w:t>Cell</w:t>
                                  </w:r>
                                  <w:r w:rsidR="00046765">
                                    <w:t xml:space="preserve"> – </w:t>
                                  </w:r>
                                  <w:r w:rsidR="006519D4">
                                    <w:t>071 0897 391 / 072 7622 959</w:t>
                                  </w:r>
                                </w:p>
                                <w:p w:rsidR="00F11772" w:rsidRDefault="00046765" w:rsidP="00046765">
                                  <w:pPr>
                                    <w:pStyle w:val="FamilyInfo"/>
                                  </w:pPr>
                                  <w:r>
                                    <w:t>E-mail address</w:t>
                                  </w:r>
                                  <w:r w:rsidR="006519D4">
                                    <w:t xml:space="preserve">: </w:t>
                                  </w:r>
                                  <w:hyperlink r:id="rId21" w:history="1">
                                    <w:r w:rsidR="00F11772" w:rsidRPr="000351EB">
                                      <w:rPr>
                                        <w:rStyle w:val="Hyperlink"/>
                                      </w:rPr>
                                      <w:t>simphiwe@fullcontactkarate.co.za</w:t>
                                    </w:r>
                                  </w:hyperlink>
                                </w:p>
                                <w:p w:rsidR="00F11772" w:rsidRDefault="00F11772" w:rsidP="00046765">
                                  <w:pPr>
                                    <w:pStyle w:val="FamilyInfo"/>
                                  </w:pPr>
                                  <w:r>
                                    <w:t>Website: www.fullcontactkarate.co.za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7" type="#_x0000_t202" style="position:absolute;margin-left:-15.75pt;margin-top:9.15pt;width:281.25pt;height:64.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" filled="f" stroked="f">
                      <v:textbox style="mso-fit-shape-to-text:t" inset="14.4pt,,14.4pt">
                        <w:txbxContent>
                          <w:p w:rsidR="00046765" w:rsidRDefault="006519D4" w:rsidP="00046765">
                            <w:pPr>
                              <w:pStyle w:val="FamilyName"/>
                            </w:pPr>
                            <w:proofErr w:type="spellStart"/>
                            <w:r>
                              <w:t>Kyokushin</w:t>
                            </w:r>
                            <w:r w:rsidR="00C3554A">
                              <w:t>Kan</w:t>
                            </w:r>
                            <w:proofErr w:type="spellEnd"/>
                            <w:r>
                              <w:t xml:space="preserve"> Karate</w:t>
                            </w:r>
                          </w:p>
                          <w:p w:rsidR="00046765" w:rsidRDefault="006519D4" w:rsidP="00046765">
                            <w:pPr>
                              <w:pStyle w:val="FamilyInfo"/>
                            </w:pPr>
                            <w:r>
                              <w:t>8 5</w:t>
                            </w:r>
                            <w:r w:rsidRPr="006519D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Avenue, </w:t>
                            </w:r>
                            <w:proofErr w:type="spellStart"/>
                            <w:r>
                              <w:t>Gonubie</w:t>
                            </w:r>
                            <w:proofErr w:type="spellEnd"/>
                          </w:p>
                          <w:p w:rsidR="00046765" w:rsidRDefault="00046765" w:rsidP="00046765">
                            <w:pPr>
                              <w:pStyle w:val="FamilyInfo"/>
                            </w:pPr>
                            <w:r>
                              <w:t>Phone – (</w:t>
                            </w:r>
                            <w:r w:rsidR="006519D4">
                              <w:t>043</w:t>
                            </w:r>
                            <w:r>
                              <w:t xml:space="preserve">) </w:t>
                            </w:r>
                            <w:r w:rsidR="006519D4">
                              <w:t>740 5486</w:t>
                            </w:r>
                          </w:p>
                          <w:p w:rsidR="00046765" w:rsidRDefault="007F570E" w:rsidP="00046765">
                            <w:pPr>
                              <w:pStyle w:val="FamilyInfo"/>
                            </w:pPr>
                            <w:r>
                              <w:t>Cell</w:t>
                            </w:r>
                            <w:r w:rsidR="00046765">
                              <w:t xml:space="preserve"> – </w:t>
                            </w:r>
                            <w:r w:rsidR="006519D4">
                              <w:t>071 0897 391 / 072 7622 959</w:t>
                            </w:r>
                          </w:p>
                          <w:p w:rsidR="00F11772" w:rsidRDefault="00046765" w:rsidP="00046765">
                            <w:pPr>
                              <w:pStyle w:val="FamilyInfo"/>
                            </w:pPr>
                            <w:r>
                              <w:t>E-mail address</w:t>
                            </w:r>
                            <w:r w:rsidR="006519D4">
                              <w:t xml:space="preserve">: </w:t>
                            </w:r>
                            <w:hyperlink r:id="rId22" w:history="1">
                              <w:r w:rsidR="00F11772" w:rsidRPr="000351EB">
                                <w:rPr>
                                  <w:rStyle w:val="Hyperlink"/>
                                </w:rPr>
                                <w:t>simphiwe@fullcontactkarate.co.za</w:t>
                              </w:r>
                            </w:hyperlink>
                          </w:p>
                          <w:p w:rsidR="00F11772" w:rsidRDefault="00F11772" w:rsidP="00046765">
                            <w:pPr>
                              <w:pStyle w:val="FamilyInfo"/>
                            </w:pPr>
                            <w:r>
                              <w:t>Website: www.fullcontactkarate.co.za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  <w:tr w:rsidR="0004569D" w:rsidRPr="00FF59AC" w:rsidTr="002B3530">
        <w:trPr>
          <w:tblCellSpacing w:w="0" w:type="dxa"/>
        </w:trPr>
        <w:tc>
          <w:tcPr>
            <w:tcW w:w="352" w:type="pct"/>
            <w:shd w:val="clear" w:color="auto" w:fill="auto"/>
          </w:tcPr>
          <w:p w:rsidR="0004569D" w:rsidRPr="00FF59AC" w:rsidRDefault="0004569D" w:rsidP="00D10E4D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648" w:type="pct"/>
            <w:shd w:val="clear" w:color="auto" w:fill="auto"/>
            <w:vAlign w:val="center"/>
          </w:tcPr>
          <w:p w:rsidR="0004569D" w:rsidRPr="00FF59AC" w:rsidRDefault="0004569D" w:rsidP="00D10E4D">
            <w:pPr>
              <w:spacing w:line="240" w:lineRule="auto"/>
              <w:rPr>
                <w:rFonts w:ascii="Verdana" w:hAnsi="Verdana"/>
                <w:color w:val="666666"/>
                <w:sz w:val="15"/>
                <w:szCs w:val="15"/>
              </w:rPr>
            </w:pPr>
          </w:p>
        </w:tc>
      </w:tr>
    </w:tbl>
    <w:p w:rsidR="0004569D" w:rsidRDefault="006519D4" w:rsidP="006519D4">
      <w:pPr>
        <w:spacing w:after="240" w:line="240" w:lineRule="auto"/>
        <w:rPr>
          <w:rFonts w:ascii="Verdana" w:hAnsi="Verdana"/>
          <w:color w:val="00000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7C1E17" wp14:editId="209B326C">
                <wp:simplePos x="0" y="0"/>
                <wp:positionH relativeFrom="page">
                  <wp:posOffset>4676775</wp:posOffset>
                </wp:positionH>
                <wp:positionV relativeFrom="page">
                  <wp:posOffset>8858250</wp:posOffset>
                </wp:positionV>
                <wp:extent cx="2409825" cy="535940"/>
                <wp:effectExtent l="0" t="0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765" w:rsidRDefault="00046765" w:rsidP="00046765">
                            <w:pPr>
                              <w:pStyle w:val="WebInfo"/>
                            </w:pPr>
                            <w:r>
                              <w:t>We’re on the Web!</w:t>
                            </w:r>
                          </w:p>
                          <w:p w:rsidR="00046765" w:rsidRDefault="00046765" w:rsidP="00046765">
                            <w:pPr>
                              <w:pStyle w:val="WebInfo"/>
                            </w:pPr>
                            <w:r>
                              <w:t xml:space="preserve">See us at: </w:t>
                            </w:r>
                            <w:r w:rsidR="006519D4">
                              <w:t>www.fullcontactkarate.co.za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368.25pt;margin-top:697.5pt;width:189.75pt;height:42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" filled="f" stroked="f">
                <v:textbox inset="14.4pt,,14.4pt">
                  <w:txbxContent>
                    <w:p w:rsidR="00046765" w:rsidRDefault="00046765" w:rsidP="00046765">
                      <w:pPr>
                        <w:pStyle w:val="WebInfo"/>
                      </w:pPr>
                      <w:r>
                        <w:t>We’re on the Web!</w:t>
                      </w:r>
                    </w:p>
                    <w:p w:rsidR="00046765" w:rsidRDefault="00046765" w:rsidP="00046765">
                      <w:pPr>
                        <w:pStyle w:val="WebInfo"/>
                      </w:pPr>
                      <w:r>
                        <w:t xml:space="preserve">See us at: </w:t>
                      </w:r>
                      <w:r w:rsidR="006519D4">
                        <w:t>www.fullcontactkarate.co.za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569D" w:rsidRPr="00FF59AC">
        <w:rPr>
          <w:rFonts w:ascii="Verdana" w:hAnsi="Verdana"/>
          <w:b/>
          <w:bCs/>
          <w:color w:val="666666"/>
          <w:sz w:val="15"/>
          <w:szCs w:val="15"/>
        </w:rPr>
        <w:br/>
      </w:r>
      <w:r w:rsidR="0004569D" w:rsidRPr="00FF59AC">
        <w:rPr>
          <w:rFonts w:ascii="Verdana" w:hAnsi="Verdana"/>
          <w:color w:val="666666"/>
          <w:sz w:val="15"/>
          <w:szCs w:val="15"/>
        </w:rPr>
        <w:br/>
      </w: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04569D" w:rsidRDefault="0004569D" w:rsidP="0004569D">
      <w:pPr>
        <w:rPr>
          <w:rFonts w:ascii="Verdana" w:hAnsi="Verdana"/>
          <w:color w:val="000000"/>
        </w:rPr>
      </w:pPr>
    </w:p>
    <w:p w:rsidR="00412C77" w:rsidRDefault="00C50AAD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EA1972" wp14:editId="3BDF1DCE">
                <wp:simplePos x="0" y="0"/>
                <wp:positionH relativeFrom="page">
                  <wp:posOffset>3886200</wp:posOffset>
                </wp:positionH>
                <wp:positionV relativeFrom="page">
                  <wp:posOffset>1340485</wp:posOffset>
                </wp:positionV>
                <wp:extent cx="3200400" cy="907415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1" seq="1"/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306pt;margin-top:105.55pt;width:252pt;height:71.4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" filled="f" stroked="f">
                <v:textbox inset="14.4pt,,14.4pt">
                  <w:txbxContent/>
                </v:textbox>
                <w10:wrap anchorx="page" anchory="page"/>
              </v:shape>
            </w:pict>
          </mc:Fallback>
        </mc:AlternateContent>
      </w:r>
    </w:p>
    <w:sectPr w:rsidR="00412C77" w:rsidSect="00FA5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35C" w:rsidRDefault="0086535C" w:rsidP="008F556F">
      <w:pPr>
        <w:spacing w:line="240" w:lineRule="auto"/>
      </w:pPr>
      <w:r>
        <w:separator/>
      </w:r>
    </w:p>
  </w:endnote>
  <w:endnote w:type="continuationSeparator" w:id="0">
    <w:p w:rsidR="0086535C" w:rsidRDefault="0086535C" w:rsidP="008F55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35C" w:rsidRDefault="0086535C" w:rsidP="008F556F">
      <w:pPr>
        <w:spacing w:line="240" w:lineRule="auto"/>
      </w:pPr>
      <w:r>
        <w:separator/>
      </w:r>
    </w:p>
  </w:footnote>
  <w:footnote w:type="continuationSeparator" w:id="0">
    <w:p w:rsidR="0086535C" w:rsidRDefault="0086535C" w:rsidP="008F55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77445"/>
    <w:multiLevelType w:val="hybridMultilevel"/>
    <w:tmpl w:val="7B76DD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C0678"/>
    <w:multiLevelType w:val="hybridMultilevel"/>
    <w:tmpl w:val="93525F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D1104"/>
    <w:multiLevelType w:val="hybridMultilevel"/>
    <w:tmpl w:val="E41A61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B263B"/>
    <w:multiLevelType w:val="hybridMultilevel"/>
    <w:tmpl w:val="AB3212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6E"/>
    <w:rsid w:val="0004569D"/>
    <w:rsid w:val="00046765"/>
    <w:rsid w:val="00131CCD"/>
    <w:rsid w:val="0015466B"/>
    <w:rsid w:val="002165AF"/>
    <w:rsid w:val="00277EC1"/>
    <w:rsid w:val="002B3530"/>
    <w:rsid w:val="00371F94"/>
    <w:rsid w:val="003C45F0"/>
    <w:rsid w:val="00412C77"/>
    <w:rsid w:val="004142CD"/>
    <w:rsid w:val="006519D4"/>
    <w:rsid w:val="006F1667"/>
    <w:rsid w:val="00735C6E"/>
    <w:rsid w:val="007F570E"/>
    <w:rsid w:val="0081142B"/>
    <w:rsid w:val="00856406"/>
    <w:rsid w:val="0086535C"/>
    <w:rsid w:val="008D488F"/>
    <w:rsid w:val="008E2976"/>
    <w:rsid w:val="008F556F"/>
    <w:rsid w:val="00984208"/>
    <w:rsid w:val="009F25DD"/>
    <w:rsid w:val="00A82D45"/>
    <w:rsid w:val="00B46F4A"/>
    <w:rsid w:val="00C3554A"/>
    <w:rsid w:val="00C50AAD"/>
    <w:rsid w:val="00D9537A"/>
    <w:rsid w:val="00E61D10"/>
    <w:rsid w:val="00E92E0E"/>
    <w:rsid w:val="00EB1817"/>
    <w:rsid w:val="00F11772"/>
    <w:rsid w:val="00FA5B7F"/>
    <w:rsid w:val="00F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6765"/>
    <w:pPr>
      <w:spacing w:line="264" w:lineRule="auto"/>
    </w:pPr>
    <w:rPr>
      <w:rFonts w:ascii="Trebuchet MS" w:eastAsia="Times New Roman" w:hAnsi="Trebuchet MS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6765"/>
    <w:pPr>
      <w:keepNext/>
      <w:jc w:val="right"/>
      <w:outlineLvl w:val="0"/>
    </w:pPr>
    <w:rPr>
      <w:rFonts w:cs="Arial"/>
      <w:b/>
      <w:bCs/>
      <w:caps/>
      <w:color w:val="FFFFFF"/>
      <w:kern w:val="32"/>
      <w:sz w:val="64"/>
      <w:szCs w:val="64"/>
    </w:rPr>
  </w:style>
  <w:style w:type="paragraph" w:styleId="Heading2">
    <w:name w:val="heading 2"/>
    <w:basedOn w:val="Normal"/>
    <w:next w:val="Normal"/>
    <w:link w:val="Heading2Char"/>
    <w:qFormat/>
    <w:rsid w:val="00046765"/>
    <w:pPr>
      <w:keepNext/>
      <w:outlineLvl w:val="1"/>
    </w:pPr>
    <w:rPr>
      <w:rFonts w:cs="Arial"/>
      <w:b/>
      <w:bCs/>
      <w:iCs/>
      <w:caps/>
      <w:color w:val="6CC5DD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046765"/>
    <w:pPr>
      <w:keepNext/>
      <w:outlineLvl w:val="2"/>
    </w:pPr>
    <w:rPr>
      <w:rFonts w:cs="Arial"/>
      <w:b/>
      <w:bCs/>
      <w: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46765"/>
    <w:pPr>
      <w:spacing w:after="120" w:line="230" w:lineRule="atLeast"/>
      <w:jc w:val="both"/>
    </w:pPr>
    <w:rPr>
      <w:rFonts w:cs="Arial"/>
      <w:sz w:val="17"/>
      <w:szCs w:val="20"/>
    </w:rPr>
  </w:style>
  <w:style w:type="character" w:customStyle="1" w:styleId="BodyTextChar">
    <w:name w:val="Body Text Char"/>
    <w:basedOn w:val="DefaultParagraphFont"/>
    <w:link w:val="BodyText"/>
    <w:rsid w:val="00046765"/>
    <w:rPr>
      <w:rFonts w:ascii="Trebuchet MS" w:hAnsi="Trebuchet MS" w:cs="Arial"/>
      <w:sz w:val="17"/>
      <w:lang w:val="en-US" w:eastAsia="en-US" w:bidi="ar-SA"/>
    </w:rPr>
  </w:style>
  <w:style w:type="paragraph" w:customStyle="1" w:styleId="Contentstitle">
    <w:name w:val="Contents title"/>
    <w:basedOn w:val="Normal"/>
    <w:rsid w:val="00046765"/>
    <w:pPr>
      <w:spacing w:before="80" w:after="120"/>
    </w:pPr>
    <w:rPr>
      <w:b/>
      <w:caps/>
      <w:color w:val="FFFFFF"/>
      <w:szCs w:val="18"/>
    </w:rPr>
  </w:style>
  <w:style w:type="paragraph" w:customStyle="1" w:styleId="Contents">
    <w:name w:val="Contents"/>
    <w:basedOn w:val="Contentstitle"/>
    <w:rsid w:val="00046765"/>
    <w:pPr>
      <w:spacing w:before="0"/>
    </w:pPr>
    <w:rPr>
      <w:b w:val="0"/>
    </w:rPr>
  </w:style>
  <w:style w:type="paragraph" w:customStyle="1" w:styleId="Datevolumeinfo">
    <w:name w:val="Date &amp; volume info"/>
    <w:basedOn w:val="Normal"/>
    <w:rsid w:val="00046765"/>
    <w:pPr>
      <w:jc w:val="right"/>
    </w:pPr>
    <w:rPr>
      <w:i/>
      <w:color w:val="FFFFFF"/>
    </w:rPr>
  </w:style>
  <w:style w:type="paragraph" w:customStyle="1" w:styleId="Italic-caption">
    <w:name w:val="Italic - caption"/>
    <w:basedOn w:val="Normal"/>
    <w:rsid w:val="00046765"/>
    <w:pPr>
      <w:spacing w:line="240" w:lineRule="auto"/>
    </w:pPr>
    <w:rPr>
      <w:i/>
      <w:sz w:val="16"/>
    </w:rPr>
  </w:style>
  <w:style w:type="character" w:customStyle="1" w:styleId="Heading3Char">
    <w:name w:val="Heading 3 Char"/>
    <w:basedOn w:val="DefaultParagraphFont"/>
    <w:link w:val="Heading3"/>
    <w:rsid w:val="00046765"/>
    <w:rPr>
      <w:rFonts w:ascii="Trebuchet MS" w:hAnsi="Trebuchet MS" w:cs="Arial"/>
      <w:b/>
      <w:bCs/>
      <w:caps/>
      <w:color w:val="FFFFFF"/>
      <w:lang w:val="en-US" w:eastAsia="en-US" w:bidi="ar-SA"/>
    </w:rPr>
  </w:style>
  <w:style w:type="paragraph" w:customStyle="1" w:styleId="FamilyName">
    <w:name w:val="Family Name"/>
    <w:basedOn w:val="Normal"/>
    <w:rsid w:val="00046765"/>
    <w:rPr>
      <w:b/>
      <w:color w:val="FFFFFF"/>
    </w:rPr>
  </w:style>
  <w:style w:type="paragraph" w:customStyle="1" w:styleId="FamilyInfo">
    <w:name w:val="Family Info"/>
    <w:basedOn w:val="Normal"/>
    <w:rsid w:val="00046765"/>
    <w:rPr>
      <w:color w:val="FFFFFF"/>
    </w:rPr>
  </w:style>
  <w:style w:type="paragraph" w:customStyle="1" w:styleId="WebInfo">
    <w:name w:val="Web Info"/>
    <w:basedOn w:val="FamilyInfo"/>
    <w:rsid w:val="00046765"/>
    <w:pPr>
      <w:jc w:val="right"/>
    </w:pPr>
  </w:style>
  <w:style w:type="character" w:styleId="Emphasis">
    <w:name w:val="Emphasis"/>
    <w:basedOn w:val="DefaultParagraphFont"/>
    <w:qFormat/>
    <w:rsid w:val="00735C6E"/>
    <w:rPr>
      <w:i/>
      <w:iCs/>
    </w:rPr>
  </w:style>
  <w:style w:type="paragraph" w:styleId="BalloonText">
    <w:name w:val="Balloon Text"/>
    <w:basedOn w:val="Normal"/>
    <w:link w:val="BalloonTextChar"/>
    <w:rsid w:val="008D48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88F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EB1817"/>
    <w:rPr>
      <w:rFonts w:ascii="Trebuchet MS" w:eastAsia="Times New Roman" w:hAnsi="Trebuchet MS" w:cs="Arial"/>
      <w:b/>
      <w:bCs/>
      <w:iCs/>
      <w:caps/>
      <w:color w:val="6CC5DD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2B3530"/>
    <w:pPr>
      <w:ind w:left="720"/>
      <w:contextualSpacing/>
    </w:pPr>
  </w:style>
  <w:style w:type="paragraph" w:styleId="Header">
    <w:name w:val="header"/>
    <w:basedOn w:val="Normal"/>
    <w:link w:val="HeaderChar"/>
    <w:rsid w:val="008F556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F556F"/>
    <w:rPr>
      <w:rFonts w:ascii="Trebuchet MS" w:eastAsia="Times New Roman" w:hAnsi="Trebuchet MS"/>
      <w:sz w:val="18"/>
      <w:szCs w:val="24"/>
      <w:lang w:val="en-US" w:eastAsia="en-US"/>
    </w:rPr>
  </w:style>
  <w:style w:type="paragraph" w:styleId="Footer">
    <w:name w:val="footer"/>
    <w:basedOn w:val="Normal"/>
    <w:link w:val="FooterChar"/>
    <w:rsid w:val="008F556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F556F"/>
    <w:rPr>
      <w:rFonts w:ascii="Trebuchet MS" w:eastAsia="Times New Roman" w:hAnsi="Trebuchet MS"/>
      <w:sz w:val="18"/>
      <w:szCs w:val="24"/>
      <w:lang w:val="en-US" w:eastAsia="en-US"/>
    </w:rPr>
  </w:style>
  <w:style w:type="character" w:styleId="Hyperlink">
    <w:name w:val="Hyperlink"/>
    <w:basedOn w:val="DefaultParagraphFont"/>
    <w:rsid w:val="00F117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6765"/>
    <w:pPr>
      <w:spacing w:line="264" w:lineRule="auto"/>
    </w:pPr>
    <w:rPr>
      <w:rFonts w:ascii="Trebuchet MS" w:eastAsia="Times New Roman" w:hAnsi="Trebuchet MS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6765"/>
    <w:pPr>
      <w:keepNext/>
      <w:jc w:val="right"/>
      <w:outlineLvl w:val="0"/>
    </w:pPr>
    <w:rPr>
      <w:rFonts w:cs="Arial"/>
      <w:b/>
      <w:bCs/>
      <w:caps/>
      <w:color w:val="FFFFFF"/>
      <w:kern w:val="32"/>
      <w:sz w:val="64"/>
      <w:szCs w:val="64"/>
    </w:rPr>
  </w:style>
  <w:style w:type="paragraph" w:styleId="Heading2">
    <w:name w:val="heading 2"/>
    <w:basedOn w:val="Normal"/>
    <w:next w:val="Normal"/>
    <w:link w:val="Heading2Char"/>
    <w:qFormat/>
    <w:rsid w:val="00046765"/>
    <w:pPr>
      <w:keepNext/>
      <w:outlineLvl w:val="1"/>
    </w:pPr>
    <w:rPr>
      <w:rFonts w:cs="Arial"/>
      <w:b/>
      <w:bCs/>
      <w:iCs/>
      <w:caps/>
      <w:color w:val="6CC5DD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046765"/>
    <w:pPr>
      <w:keepNext/>
      <w:outlineLvl w:val="2"/>
    </w:pPr>
    <w:rPr>
      <w:rFonts w:cs="Arial"/>
      <w:b/>
      <w:bCs/>
      <w: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46765"/>
    <w:pPr>
      <w:spacing w:after="120" w:line="230" w:lineRule="atLeast"/>
      <w:jc w:val="both"/>
    </w:pPr>
    <w:rPr>
      <w:rFonts w:cs="Arial"/>
      <w:sz w:val="17"/>
      <w:szCs w:val="20"/>
    </w:rPr>
  </w:style>
  <w:style w:type="character" w:customStyle="1" w:styleId="BodyTextChar">
    <w:name w:val="Body Text Char"/>
    <w:basedOn w:val="DefaultParagraphFont"/>
    <w:link w:val="BodyText"/>
    <w:rsid w:val="00046765"/>
    <w:rPr>
      <w:rFonts w:ascii="Trebuchet MS" w:hAnsi="Trebuchet MS" w:cs="Arial"/>
      <w:sz w:val="17"/>
      <w:lang w:val="en-US" w:eastAsia="en-US" w:bidi="ar-SA"/>
    </w:rPr>
  </w:style>
  <w:style w:type="paragraph" w:customStyle="1" w:styleId="Contentstitle">
    <w:name w:val="Contents title"/>
    <w:basedOn w:val="Normal"/>
    <w:rsid w:val="00046765"/>
    <w:pPr>
      <w:spacing w:before="80" w:after="120"/>
    </w:pPr>
    <w:rPr>
      <w:b/>
      <w:caps/>
      <w:color w:val="FFFFFF"/>
      <w:szCs w:val="18"/>
    </w:rPr>
  </w:style>
  <w:style w:type="paragraph" w:customStyle="1" w:styleId="Contents">
    <w:name w:val="Contents"/>
    <w:basedOn w:val="Contentstitle"/>
    <w:rsid w:val="00046765"/>
    <w:pPr>
      <w:spacing w:before="0"/>
    </w:pPr>
    <w:rPr>
      <w:b w:val="0"/>
    </w:rPr>
  </w:style>
  <w:style w:type="paragraph" w:customStyle="1" w:styleId="Datevolumeinfo">
    <w:name w:val="Date &amp; volume info"/>
    <w:basedOn w:val="Normal"/>
    <w:rsid w:val="00046765"/>
    <w:pPr>
      <w:jc w:val="right"/>
    </w:pPr>
    <w:rPr>
      <w:i/>
      <w:color w:val="FFFFFF"/>
    </w:rPr>
  </w:style>
  <w:style w:type="paragraph" w:customStyle="1" w:styleId="Italic-caption">
    <w:name w:val="Italic - caption"/>
    <w:basedOn w:val="Normal"/>
    <w:rsid w:val="00046765"/>
    <w:pPr>
      <w:spacing w:line="240" w:lineRule="auto"/>
    </w:pPr>
    <w:rPr>
      <w:i/>
      <w:sz w:val="16"/>
    </w:rPr>
  </w:style>
  <w:style w:type="character" w:customStyle="1" w:styleId="Heading3Char">
    <w:name w:val="Heading 3 Char"/>
    <w:basedOn w:val="DefaultParagraphFont"/>
    <w:link w:val="Heading3"/>
    <w:rsid w:val="00046765"/>
    <w:rPr>
      <w:rFonts w:ascii="Trebuchet MS" w:hAnsi="Trebuchet MS" w:cs="Arial"/>
      <w:b/>
      <w:bCs/>
      <w:caps/>
      <w:color w:val="FFFFFF"/>
      <w:lang w:val="en-US" w:eastAsia="en-US" w:bidi="ar-SA"/>
    </w:rPr>
  </w:style>
  <w:style w:type="paragraph" w:customStyle="1" w:styleId="FamilyName">
    <w:name w:val="Family Name"/>
    <w:basedOn w:val="Normal"/>
    <w:rsid w:val="00046765"/>
    <w:rPr>
      <w:b/>
      <w:color w:val="FFFFFF"/>
    </w:rPr>
  </w:style>
  <w:style w:type="paragraph" w:customStyle="1" w:styleId="FamilyInfo">
    <w:name w:val="Family Info"/>
    <w:basedOn w:val="Normal"/>
    <w:rsid w:val="00046765"/>
    <w:rPr>
      <w:color w:val="FFFFFF"/>
    </w:rPr>
  </w:style>
  <w:style w:type="paragraph" w:customStyle="1" w:styleId="WebInfo">
    <w:name w:val="Web Info"/>
    <w:basedOn w:val="FamilyInfo"/>
    <w:rsid w:val="00046765"/>
    <w:pPr>
      <w:jc w:val="right"/>
    </w:pPr>
  </w:style>
  <w:style w:type="character" w:styleId="Emphasis">
    <w:name w:val="Emphasis"/>
    <w:basedOn w:val="DefaultParagraphFont"/>
    <w:qFormat/>
    <w:rsid w:val="00735C6E"/>
    <w:rPr>
      <w:i/>
      <w:iCs/>
    </w:rPr>
  </w:style>
  <w:style w:type="paragraph" w:styleId="BalloonText">
    <w:name w:val="Balloon Text"/>
    <w:basedOn w:val="Normal"/>
    <w:link w:val="BalloonTextChar"/>
    <w:rsid w:val="008D48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88F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EB1817"/>
    <w:rPr>
      <w:rFonts w:ascii="Trebuchet MS" w:eastAsia="Times New Roman" w:hAnsi="Trebuchet MS" w:cs="Arial"/>
      <w:b/>
      <w:bCs/>
      <w:iCs/>
      <w:caps/>
      <w:color w:val="6CC5DD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2B3530"/>
    <w:pPr>
      <w:ind w:left="720"/>
      <w:contextualSpacing/>
    </w:pPr>
  </w:style>
  <w:style w:type="paragraph" w:styleId="Header">
    <w:name w:val="header"/>
    <w:basedOn w:val="Normal"/>
    <w:link w:val="HeaderChar"/>
    <w:rsid w:val="008F556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F556F"/>
    <w:rPr>
      <w:rFonts w:ascii="Trebuchet MS" w:eastAsia="Times New Roman" w:hAnsi="Trebuchet MS"/>
      <w:sz w:val="18"/>
      <w:szCs w:val="24"/>
      <w:lang w:val="en-US" w:eastAsia="en-US"/>
    </w:rPr>
  </w:style>
  <w:style w:type="paragraph" w:styleId="Footer">
    <w:name w:val="footer"/>
    <w:basedOn w:val="Normal"/>
    <w:link w:val="FooterChar"/>
    <w:rsid w:val="008F556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F556F"/>
    <w:rPr>
      <w:rFonts w:ascii="Trebuchet MS" w:eastAsia="Times New Roman" w:hAnsi="Trebuchet MS"/>
      <w:sz w:val="18"/>
      <w:szCs w:val="24"/>
      <w:lang w:val="en-US" w:eastAsia="en-US"/>
    </w:rPr>
  </w:style>
  <w:style w:type="character" w:styleId="Hyperlink">
    <w:name w:val="Hyperlink"/>
    <w:basedOn w:val="DefaultParagraphFont"/>
    <w:rsid w:val="00F117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emf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mailto:simphiwe@fullcontactkarate.co.z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mailto:simphiwe@fullcontactkarate.co.z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ivate\Application%20Data\Microsoft\Templates\Family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A38D8-BDC7-4BC3-9EA5-A51E7209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newsletter</Template>
  <TotalTime>48</TotalTime>
  <Pages>3</Pages>
  <Words>71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Private</cp:lastModifiedBy>
  <cp:revision>6</cp:revision>
  <cp:lastPrinted>2011-03-13T21:03:00Z</cp:lastPrinted>
  <dcterms:created xsi:type="dcterms:W3CDTF">2011-03-13T19:49:00Z</dcterms:created>
  <dcterms:modified xsi:type="dcterms:W3CDTF">2011-03-13T21:17:00Z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TC061060471033</vt:lpwstr>
  </property>
</Properties>
</file>